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2" w:type="dxa"/>
        <w:tblInd w:w="-176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C72A06" w:rsidRPr="005653C9" w:rsidTr="00E25CFB">
        <w:trPr>
          <w:trHeight w:val="225"/>
        </w:trPr>
        <w:tc>
          <w:tcPr>
            <w:tcW w:w="9782" w:type="dxa"/>
            <w:tcBorders>
              <w:bottom w:val="single" w:sz="8" w:space="0" w:color="FFFFFF"/>
            </w:tcBorders>
            <w:vAlign w:val="center"/>
          </w:tcPr>
          <w:p w:rsidR="009103F3" w:rsidRPr="0006427C" w:rsidRDefault="004216D0" w:rsidP="006F229B">
            <w:pPr>
              <w:spacing w:after="120" w:line="240" w:lineRule="auto"/>
              <w:contextualSpacing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Arial Narrow" w:hAnsi="Arial Narrow" w:cs="Arial"/>
                <w:sz w:val="16"/>
                <w:szCs w:val="16"/>
              </w:rPr>
              <w:t>:</w:t>
            </w:r>
          </w:p>
        </w:tc>
      </w:tr>
    </w:tbl>
    <w:p w:rsidR="00F720F7" w:rsidRDefault="00F720F7" w:rsidP="00B53B67">
      <w:pPr>
        <w:spacing w:line="240" w:lineRule="auto"/>
        <w:rPr>
          <w:rFonts w:ascii="Arial Narrow" w:hAnsi="Arial Narrow" w:cs="Arial"/>
          <w:b/>
          <w:color w:val="92D050"/>
          <w:sz w:val="28"/>
          <w:szCs w:val="24"/>
        </w:rPr>
      </w:pPr>
    </w:p>
    <w:p w:rsidR="00F720F7" w:rsidRDefault="00F720F7" w:rsidP="00B87624">
      <w:pPr>
        <w:spacing w:line="240" w:lineRule="auto"/>
        <w:ind w:left="708"/>
        <w:jc w:val="center"/>
        <w:rPr>
          <w:rFonts w:ascii="Arial Narrow" w:hAnsi="Arial Narrow" w:cs="Arial"/>
          <w:b/>
          <w:color w:val="92D050"/>
          <w:sz w:val="28"/>
          <w:szCs w:val="24"/>
        </w:rPr>
      </w:pPr>
      <w:r>
        <w:rPr>
          <w:rFonts w:ascii="Arial Narrow" w:hAnsi="Arial Narrow" w:cs="Arial"/>
          <w:b/>
          <w:color w:val="92D050"/>
          <w:sz w:val="28"/>
          <w:szCs w:val="24"/>
        </w:rPr>
        <w:t>PRIJAVNICA</w:t>
      </w:r>
    </w:p>
    <w:p w:rsidR="00B53B67" w:rsidRPr="00F720F7" w:rsidRDefault="000774BA" w:rsidP="00B53B67">
      <w:pPr>
        <w:spacing w:line="240" w:lineRule="auto"/>
        <w:rPr>
          <w:rFonts w:ascii="Arial Narrow" w:hAnsi="Arial Narrow" w:cs="Arial"/>
          <w:b/>
          <w:color w:val="92D050"/>
          <w:sz w:val="24"/>
          <w:szCs w:val="24"/>
        </w:rPr>
      </w:pPr>
      <w:r w:rsidRPr="00F720F7">
        <w:rPr>
          <w:rFonts w:ascii="Arial Narrow" w:hAnsi="Arial Narrow" w:cs="Arial"/>
          <w:b/>
          <w:color w:val="92D050"/>
          <w:sz w:val="24"/>
          <w:szCs w:val="24"/>
        </w:rPr>
        <w:t>Predstavitev JAVN</w:t>
      </w:r>
      <w:r w:rsidR="00C15EDA" w:rsidRPr="00F720F7">
        <w:rPr>
          <w:rFonts w:ascii="Arial Narrow" w:hAnsi="Arial Narrow" w:cs="Arial"/>
          <w:b/>
          <w:color w:val="92D050"/>
          <w:sz w:val="24"/>
          <w:szCs w:val="24"/>
        </w:rPr>
        <w:t>EGA</w:t>
      </w:r>
      <w:r w:rsidRPr="00F720F7">
        <w:rPr>
          <w:rFonts w:ascii="Arial Narrow" w:hAnsi="Arial Narrow" w:cs="Arial"/>
          <w:b/>
          <w:color w:val="92D050"/>
          <w:sz w:val="24"/>
          <w:szCs w:val="24"/>
        </w:rPr>
        <w:t xml:space="preserve"> RAZPIS</w:t>
      </w:r>
      <w:r w:rsidR="00C15EDA" w:rsidRPr="00F720F7">
        <w:rPr>
          <w:rFonts w:ascii="Arial Narrow" w:hAnsi="Arial Narrow" w:cs="Arial"/>
          <w:b/>
          <w:color w:val="92D050"/>
          <w:sz w:val="24"/>
          <w:szCs w:val="24"/>
        </w:rPr>
        <w:t>A</w:t>
      </w:r>
      <w:r w:rsidRPr="00F720F7">
        <w:rPr>
          <w:rFonts w:ascii="Arial Narrow" w:hAnsi="Arial Narrow" w:cs="Arial"/>
          <w:b/>
          <w:color w:val="92D050"/>
          <w:sz w:val="24"/>
          <w:szCs w:val="24"/>
        </w:rPr>
        <w:t xml:space="preserve"> ZA SOFINANCIRANJE VSEŽIVLJENJSKE KARIERNE ORIENTACIJE ZA DELODAJALCE IN ZAPOSLENE</w:t>
      </w:r>
      <w:r w:rsidR="00A42646">
        <w:rPr>
          <w:rFonts w:ascii="Arial Narrow" w:hAnsi="Arial Narrow" w:cs="Arial"/>
          <w:b/>
          <w:color w:val="92D050"/>
          <w:sz w:val="24"/>
          <w:szCs w:val="24"/>
        </w:rPr>
        <w:t xml:space="preserve"> 2013</w:t>
      </w:r>
    </w:p>
    <w:p w:rsidR="00F720F7" w:rsidRPr="00BC7A7D" w:rsidRDefault="00B53B67" w:rsidP="00B53B67">
      <w:pPr>
        <w:spacing w:line="240" w:lineRule="auto"/>
        <w:rPr>
          <w:rFonts w:ascii="Arial Narrow" w:hAnsi="Arial Narrow" w:cs="Arial"/>
          <w:b/>
        </w:rPr>
      </w:pPr>
      <w:r w:rsidRPr="00F720F7">
        <w:rPr>
          <w:rFonts w:ascii="Arial Narrow" w:hAnsi="Arial Narrow" w:cs="Arial"/>
          <w:b/>
        </w:rPr>
        <w:t xml:space="preserve"> </w:t>
      </w:r>
      <w:r w:rsidR="00BC7A7D">
        <w:rPr>
          <w:rFonts w:ascii="Arial Narrow" w:hAnsi="Arial Narrow" w:cs="Arial"/>
          <w:b/>
        </w:rPr>
        <w:t>8</w:t>
      </w:r>
      <w:r w:rsidR="0026064C" w:rsidRPr="00F720F7">
        <w:rPr>
          <w:rFonts w:ascii="Arial Narrow" w:hAnsi="Arial Narrow" w:cs="Arial"/>
          <w:b/>
        </w:rPr>
        <w:t xml:space="preserve">. </w:t>
      </w:r>
      <w:r w:rsidR="00BC7A7D">
        <w:rPr>
          <w:rFonts w:ascii="Arial Narrow" w:hAnsi="Arial Narrow" w:cs="Arial"/>
          <w:b/>
        </w:rPr>
        <w:t>maja</w:t>
      </w:r>
      <w:r w:rsidR="004A3CF9" w:rsidRPr="00F720F7">
        <w:rPr>
          <w:rFonts w:ascii="Arial Narrow" w:hAnsi="Arial Narrow" w:cs="Arial"/>
          <w:b/>
        </w:rPr>
        <w:t xml:space="preserve"> </w:t>
      </w:r>
      <w:r w:rsidR="00327D6E" w:rsidRPr="00F720F7">
        <w:rPr>
          <w:rFonts w:ascii="Arial Narrow" w:hAnsi="Arial Narrow" w:cs="Arial"/>
          <w:b/>
        </w:rPr>
        <w:t xml:space="preserve"> 201</w:t>
      </w:r>
      <w:r w:rsidR="004A3CF9" w:rsidRPr="00F720F7">
        <w:rPr>
          <w:rFonts w:ascii="Arial Narrow" w:hAnsi="Arial Narrow" w:cs="Arial"/>
          <w:b/>
        </w:rPr>
        <w:t>3</w:t>
      </w:r>
      <w:r w:rsidR="00007971" w:rsidRPr="00F720F7">
        <w:rPr>
          <w:rFonts w:ascii="Arial Narrow" w:hAnsi="Arial Narrow" w:cs="Arial"/>
          <w:b/>
        </w:rPr>
        <w:t xml:space="preserve">, od </w:t>
      </w:r>
      <w:r w:rsidRPr="00F720F7">
        <w:rPr>
          <w:rFonts w:ascii="Arial Narrow" w:hAnsi="Arial Narrow" w:cs="Arial"/>
          <w:b/>
        </w:rPr>
        <w:t>1</w:t>
      </w:r>
      <w:r w:rsidR="00B87624">
        <w:rPr>
          <w:rFonts w:ascii="Arial Narrow" w:hAnsi="Arial Narrow" w:cs="Arial"/>
          <w:b/>
        </w:rPr>
        <w:t>1</w:t>
      </w:r>
      <w:r w:rsidR="0058326F" w:rsidRPr="00F720F7">
        <w:rPr>
          <w:rFonts w:ascii="Arial Narrow" w:hAnsi="Arial Narrow" w:cs="Arial"/>
          <w:b/>
        </w:rPr>
        <w:t>. uri</w:t>
      </w:r>
      <w:r w:rsidR="008F457E" w:rsidRPr="00F720F7">
        <w:rPr>
          <w:rFonts w:ascii="Arial Narrow" w:hAnsi="Arial Narrow" w:cs="Arial"/>
          <w:b/>
        </w:rPr>
        <w:t>,</w:t>
      </w:r>
      <w:r w:rsidR="0058326F" w:rsidRPr="00F720F7">
        <w:rPr>
          <w:rFonts w:ascii="Arial Narrow" w:hAnsi="Arial Narrow" w:cs="Arial"/>
        </w:rPr>
        <w:br/>
      </w:r>
      <w:r w:rsidR="0058326F" w:rsidRPr="00BC7A7D">
        <w:rPr>
          <w:rFonts w:ascii="Arial" w:hAnsi="Arial" w:cs="Arial"/>
          <w:sz w:val="20"/>
          <w:szCs w:val="20"/>
        </w:rPr>
        <w:t xml:space="preserve">v prostorih </w:t>
      </w:r>
      <w:r w:rsidR="00BC7A7D" w:rsidRPr="00BC7A7D">
        <w:rPr>
          <w:rFonts w:ascii="Arial" w:eastAsia="Times New Roman" w:hAnsi="Arial" w:cs="Arial"/>
          <w:b/>
          <w:sz w:val="20"/>
          <w:szCs w:val="20"/>
          <w:lang w:eastAsia="sl-SI"/>
        </w:rPr>
        <w:t>Krajevne skupnosti Ajdovščina</w:t>
      </w:r>
      <w:r w:rsidR="00BC7A7D" w:rsidRPr="00BC7A7D">
        <w:rPr>
          <w:rFonts w:ascii="Arial" w:eastAsia="Times New Roman" w:hAnsi="Arial" w:cs="Arial"/>
          <w:sz w:val="20"/>
          <w:szCs w:val="20"/>
          <w:lang w:eastAsia="sl-SI"/>
        </w:rPr>
        <w:t>, Prešernova ulica 26, 5270 Ajdovščina</w:t>
      </w:r>
    </w:p>
    <w:tbl>
      <w:tblPr>
        <w:tblW w:w="9072" w:type="dxa"/>
        <w:tblInd w:w="10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ook w:val="04A0" w:firstRow="1" w:lastRow="0" w:firstColumn="1" w:lastColumn="0" w:noHBand="0" w:noVBand="1"/>
      </w:tblPr>
      <w:tblGrid>
        <w:gridCol w:w="1680"/>
        <w:gridCol w:w="327"/>
        <w:gridCol w:w="403"/>
        <w:gridCol w:w="1080"/>
        <w:gridCol w:w="5582"/>
      </w:tblGrid>
      <w:tr w:rsidR="00B76109" w:rsidRPr="0058326F" w:rsidTr="0058326F">
        <w:trPr>
          <w:trHeight w:val="120"/>
        </w:trPr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76109" w:rsidRPr="00F720F7" w:rsidRDefault="00B76109" w:rsidP="0058326F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l-SI"/>
              </w:rPr>
            </w:pPr>
            <w:r w:rsidRPr="00F720F7">
              <w:rPr>
                <w:rFonts w:ascii="Arial" w:hAnsi="Arial" w:cs="Arial"/>
                <w:b/>
                <w:sz w:val="18"/>
                <w:szCs w:val="18"/>
                <w:lang w:eastAsia="sl-SI"/>
              </w:rPr>
              <w:t>Podjetje:</w:t>
            </w:r>
          </w:p>
        </w:tc>
        <w:tc>
          <w:tcPr>
            <w:tcW w:w="6662" w:type="dxa"/>
            <w:gridSpan w:val="2"/>
            <w:tcBorders>
              <w:top w:val="nil"/>
              <w:bottom w:val="single" w:sz="8" w:space="0" w:color="auto"/>
              <w:right w:val="nil"/>
            </w:tcBorders>
            <w:vAlign w:val="bottom"/>
          </w:tcPr>
          <w:p w:rsidR="00B76109" w:rsidRPr="00F720F7" w:rsidRDefault="00B76109" w:rsidP="001E0693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  <w:lang w:eastAsia="sl-SI"/>
              </w:rPr>
            </w:pPr>
          </w:p>
          <w:p w:rsidR="0058326F" w:rsidRPr="00F720F7" w:rsidRDefault="0058326F" w:rsidP="001E0693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  <w:lang w:eastAsia="sl-SI"/>
              </w:rPr>
            </w:pPr>
          </w:p>
        </w:tc>
      </w:tr>
      <w:tr w:rsidR="00B76109" w:rsidRPr="005653C9" w:rsidTr="00B76109">
        <w:trPr>
          <w:trHeight w:val="120"/>
        </w:trPr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76109" w:rsidRPr="00F720F7" w:rsidRDefault="0058326F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F720F7">
              <w:rPr>
                <w:rFonts w:ascii="Arial" w:hAnsi="Arial" w:cs="Arial"/>
                <w:b/>
                <w:sz w:val="18"/>
                <w:szCs w:val="18"/>
                <w:lang w:eastAsia="sl-SI"/>
              </w:rPr>
              <w:t>Naslov</w:t>
            </w:r>
            <w:r w:rsidRPr="00F720F7">
              <w:rPr>
                <w:rFonts w:ascii="Arial" w:hAnsi="Arial" w:cs="Arial"/>
                <w:sz w:val="18"/>
                <w:szCs w:val="18"/>
                <w:lang w:eastAsia="sl-SI"/>
              </w:rPr>
              <w:t>:</w:t>
            </w:r>
          </w:p>
        </w:tc>
        <w:tc>
          <w:tcPr>
            <w:tcW w:w="6662" w:type="dxa"/>
            <w:gridSpan w:val="2"/>
            <w:tcBorders>
              <w:top w:val="nil"/>
              <w:bottom w:val="single" w:sz="8" w:space="0" w:color="auto"/>
              <w:right w:val="nil"/>
            </w:tcBorders>
            <w:vAlign w:val="bottom"/>
          </w:tcPr>
          <w:p w:rsidR="0058326F" w:rsidRPr="00F720F7" w:rsidRDefault="0058326F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sl-SI"/>
              </w:rPr>
            </w:pPr>
          </w:p>
          <w:p w:rsidR="0058326F" w:rsidRPr="00F720F7" w:rsidRDefault="0058326F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sl-SI"/>
              </w:rPr>
            </w:pPr>
          </w:p>
        </w:tc>
      </w:tr>
      <w:tr w:rsidR="00B76109" w:rsidRPr="005653C9" w:rsidTr="00B76109">
        <w:trPr>
          <w:trHeight w:val="120"/>
        </w:trPr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76109" w:rsidRPr="00F720F7" w:rsidRDefault="00B76109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6662" w:type="dxa"/>
            <w:gridSpan w:val="2"/>
            <w:tcBorders>
              <w:top w:val="nil"/>
              <w:bottom w:val="single" w:sz="8" w:space="0" w:color="auto"/>
              <w:right w:val="nil"/>
            </w:tcBorders>
            <w:vAlign w:val="bottom"/>
          </w:tcPr>
          <w:p w:rsidR="0058326F" w:rsidRPr="00F720F7" w:rsidRDefault="0058326F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sl-SI"/>
              </w:rPr>
            </w:pPr>
          </w:p>
          <w:p w:rsidR="0058326F" w:rsidRPr="00F720F7" w:rsidRDefault="0058326F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sl-SI"/>
              </w:rPr>
            </w:pPr>
          </w:p>
        </w:tc>
      </w:tr>
      <w:tr w:rsidR="007C6503" w:rsidRPr="005653C9" w:rsidTr="001E0693">
        <w:trPr>
          <w:trHeight w:val="169"/>
        </w:trPr>
        <w:tc>
          <w:tcPr>
            <w:tcW w:w="1680" w:type="dxa"/>
            <w:tcBorders>
              <w:left w:val="nil"/>
              <w:bottom w:val="nil"/>
            </w:tcBorders>
            <w:vAlign w:val="bottom"/>
          </w:tcPr>
          <w:p w:rsidR="007C6503" w:rsidRPr="00F720F7" w:rsidRDefault="007C6503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sl-SI"/>
              </w:rPr>
            </w:pPr>
          </w:p>
          <w:p w:rsidR="0058326F" w:rsidRPr="00F720F7" w:rsidRDefault="0058326F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7392" w:type="dxa"/>
            <w:gridSpan w:val="4"/>
            <w:tcBorders>
              <w:top w:val="nil"/>
              <w:bottom w:val="nil"/>
              <w:right w:val="nil"/>
            </w:tcBorders>
            <w:vAlign w:val="bottom"/>
          </w:tcPr>
          <w:p w:rsidR="007C6503" w:rsidRPr="00F720F7" w:rsidRDefault="007C6503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sl-SI"/>
              </w:rPr>
            </w:pPr>
          </w:p>
        </w:tc>
      </w:tr>
      <w:tr w:rsidR="0058326F" w:rsidRPr="005653C9" w:rsidTr="001E0693">
        <w:tc>
          <w:tcPr>
            <w:tcW w:w="20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326F" w:rsidRPr="00F720F7" w:rsidRDefault="0058326F" w:rsidP="001E0693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  <w:lang w:eastAsia="sl-SI"/>
              </w:rPr>
            </w:pPr>
            <w:r w:rsidRPr="00F720F7">
              <w:rPr>
                <w:rFonts w:ascii="Arial" w:hAnsi="Arial" w:cs="Arial"/>
                <w:b/>
                <w:sz w:val="18"/>
                <w:szCs w:val="18"/>
                <w:lang w:eastAsia="sl-SI"/>
              </w:rPr>
              <w:t>Kontaktna oseba:</w:t>
            </w:r>
          </w:p>
        </w:tc>
        <w:tc>
          <w:tcPr>
            <w:tcW w:w="1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326F" w:rsidRPr="00F720F7" w:rsidRDefault="0058326F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55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8326F" w:rsidRDefault="0058326F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  <w:lang w:eastAsia="sl-SI"/>
              </w:rPr>
            </w:pPr>
          </w:p>
        </w:tc>
      </w:tr>
      <w:tr w:rsidR="007C6503" w:rsidRPr="005653C9" w:rsidTr="001E0693">
        <w:tc>
          <w:tcPr>
            <w:tcW w:w="20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6503" w:rsidRPr="00F720F7" w:rsidRDefault="007C6503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6503" w:rsidRPr="00F720F7" w:rsidRDefault="007C6503" w:rsidP="0058326F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l-SI"/>
              </w:rPr>
            </w:pPr>
            <w:r w:rsidRPr="00F720F7">
              <w:rPr>
                <w:rFonts w:ascii="Arial" w:hAnsi="Arial" w:cs="Arial"/>
                <w:b/>
                <w:sz w:val="18"/>
                <w:szCs w:val="18"/>
                <w:lang w:eastAsia="sl-SI"/>
              </w:rPr>
              <w:t>Ime in priimek</w:t>
            </w:r>
            <w:r w:rsidR="0058326F" w:rsidRPr="00F720F7">
              <w:rPr>
                <w:rFonts w:ascii="Arial" w:hAnsi="Arial" w:cs="Arial"/>
                <w:b/>
                <w:sz w:val="18"/>
                <w:szCs w:val="18"/>
                <w:lang w:eastAsia="sl-SI"/>
              </w:rPr>
              <w:t>:</w:t>
            </w:r>
          </w:p>
        </w:tc>
        <w:tc>
          <w:tcPr>
            <w:tcW w:w="55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C6503" w:rsidRDefault="007C6503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  <w:lang w:eastAsia="sl-SI"/>
              </w:rPr>
            </w:pPr>
          </w:p>
          <w:p w:rsidR="0058326F" w:rsidRPr="00316408" w:rsidRDefault="0058326F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  <w:lang w:eastAsia="sl-SI"/>
              </w:rPr>
            </w:pPr>
          </w:p>
        </w:tc>
      </w:tr>
      <w:tr w:rsidR="007C6503" w:rsidRPr="005653C9" w:rsidTr="001E0693">
        <w:tc>
          <w:tcPr>
            <w:tcW w:w="20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6503" w:rsidRPr="00F720F7" w:rsidRDefault="007C6503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6503" w:rsidRPr="00F720F7" w:rsidRDefault="007C6503" w:rsidP="001E0693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  <w:lang w:eastAsia="sl-SI"/>
              </w:rPr>
            </w:pPr>
            <w:r w:rsidRPr="00F720F7">
              <w:rPr>
                <w:rFonts w:ascii="Arial" w:hAnsi="Arial" w:cs="Arial"/>
                <w:b/>
                <w:sz w:val="18"/>
                <w:szCs w:val="18"/>
                <w:lang w:eastAsia="sl-SI"/>
              </w:rPr>
              <w:t>Funkcija</w:t>
            </w:r>
            <w:r w:rsidR="0058326F" w:rsidRPr="00F720F7">
              <w:rPr>
                <w:rFonts w:ascii="Arial" w:hAnsi="Arial" w:cs="Arial"/>
                <w:b/>
                <w:sz w:val="18"/>
                <w:szCs w:val="18"/>
                <w:lang w:eastAsia="sl-SI"/>
              </w:rPr>
              <w:t>:</w:t>
            </w:r>
          </w:p>
        </w:tc>
        <w:tc>
          <w:tcPr>
            <w:tcW w:w="55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C6503" w:rsidRDefault="007C6503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  <w:lang w:eastAsia="sl-SI"/>
              </w:rPr>
            </w:pPr>
          </w:p>
          <w:p w:rsidR="0058326F" w:rsidRPr="00316408" w:rsidRDefault="0058326F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  <w:lang w:eastAsia="sl-SI"/>
              </w:rPr>
            </w:pPr>
          </w:p>
        </w:tc>
      </w:tr>
      <w:tr w:rsidR="007C6503" w:rsidRPr="005653C9" w:rsidTr="001E0693">
        <w:tc>
          <w:tcPr>
            <w:tcW w:w="20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6503" w:rsidRPr="00F720F7" w:rsidRDefault="007C6503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6503" w:rsidRPr="00F720F7" w:rsidRDefault="007C6503" w:rsidP="001E0693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  <w:lang w:eastAsia="sl-SI"/>
              </w:rPr>
            </w:pPr>
            <w:r w:rsidRPr="00F720F7">
              <w:rPr>
                <w:rFonts w:ascii="Arial" w:hAnsi="Arial" w:cs="Arial"/>
                <w:b/>
                <w:sz w:val="18"/>
                <w:szCs w:val="18"/>
                <w:lang w:eastAsia="sl-SI"/>
              </w:rPr>
              <w:t>Telefon</w:t>
            </w:r>
            <w:r w:rsidR="0058326F" w:rsidRPr="00F720F7">
              <w:rPr>
                <w:rFonts w:ascii="Arial" w:hAnsi="Arial" w:cs="Arial"/>
                <w:b/>
                <w:sz w:val="18"/>
                <w:szCs w:val="18"/>
                <w:lang w:eastAsia="sl-SI"/>
              </w:rPr>
              <w:t>:</w:t>
            </w:r>
          </w:p>
        </w:tc>
        <w:tc>
          <w:tcPr>
            <w:tcW w:w="55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C6503" w:rsidRDefault="007C6503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  <w:lang w:eastAsia="sl-SI"/>
              </w:rPr>
            </w:pPr>
          </w:p>
          <w:p w:rsidR="0058326F" w:rsidRPr="00316408" w:rsidRDefault="0058326F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  <w:lang w:eastAsia="sl-SI"/>
              </w:rPr>
            </w:pPr>
          </w:p>
        </w:tc>
      </w:tr>
      <w:tr w:rsidR="007C6503" w:rsidRPr="005653C9" w:rsidTr="001E0693">
        <w:tc>
          <w:tcPr>
            <w:tcW w:w="20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6503" w:rsidRPr="00F720F7" w:rsidRDefault="007C6503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1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6503" w:rsidRPr="00F720F7" w:rsidRDefault="007C6503" w:rsidP="001E0693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  <w:lang w:eastAsia="sl-SI"/>
              </w:rPr>
            </w:pPr>
            <w:r w:rsidRPr="00F720F7">
              <w:rPr>
                <w:rFonts w:ascii="Arial" w:hAnsi="Arial" w:cs="Arial"/>
                <w:b/>
                <w:sz w:val="18"/>
                <w:szCs w:val="18"/>
                <w:lang w:eastAsia="sl-SI"/>
              </w:rPr>
              <w:t>E-pošta</w:t>
            </w:r>
            <w:r w:rsidR="0058326F" w:rsidRPr="00F720F7">
              <w:rPr>
                <w:rFonts w:ascii="Arial" w:hAnsi="Arial" w:cs="Arial"/>
                <w:b/>
                <w:sz w:val="18"/>
                <w:szCs w:val="18"/>
                <w:lang w:eastAsia="sl-SI"/>
              </w:rPr>
              <w:t>:</w:t>
            </w:r>
          </w:p>
        </w:tc>
        <w:tc>
          <w:tcPr>
            <w:tcW w:w="558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C6503" w:rsidRDefault="007C6503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  <w:lang w:eastAsia="sl-SI"/>
              </w:rPr>
            </w:pPr>
          </w:p>
          <w:p w:rsidR="0058326F" w:rsidRPr="00316408" w:rsidRDefault="0058326F" w:rsidP="001E069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  <w:lang w:eastAsia="sl-SI"/>
              </w:rPr>
            </w:pPr>
          </w:p>
        </w:tc>
      </w:tr>
    </w:tbl>
    <w:p w:rsidR="00CB086C" w:rsidRPr="00F720F7" w:rsidRDefault="00CB086C" w:rsidP="003431BD">
      <w:pPr>
        <w:rPr>
          <w:rFonts w:ascii="Arial" w:hAnsi="Arial" w:cs="Arial"/>
          <w:sz w:val="8"/>
          <w:szCs w:val="8"/>
        </w:rPr>
      </w:pPr>
    </w:p>
    <w:p w:rsidR="00316408" w:rsidRPr="00F720F7" w:rsidRDefault="00CB086C" w:rsidP="00316408">
      <w:pPr>
        <w:tabs>
          <w:tab w:val="left" w:pos="0"/>
        </w:tabs>
        <w:rPr>
          <w:rFonts w:ascii="Arial" w:hAnsi="Arial" w:cs="Arial"/>
          <w:sz w:val="8"/>
          <w:szCs w:val="8"/>
        </w:rPr>
      </w:pPr>
      <w:r w:rsidRPr="00316408">
        <w:rPr>
          <w:rFonts w:ascii="Arial" w:hAnsi="Arial" w:cs="Arial"/>
          <w:b/>
          <w:sz w:val="20"/>
        </w:rPr>
        <w:t xml:space="preserve">Na </w:t>
      </w:r>
      <w:r w:rsidR="00C15EDA">
        <w:rPr>
          <w:rFonts w:ascii="Arial" w:hAnsi="Arial" w:cs="Arial"/>
          <w:b/>
          <w:sz w:val="20"/>
        </w:rPr>
        <w:t>predstavitev</w:t>
      </w:r>
      <w:r w:rsidRPr="00316408">
        <w:rPr>
          <w:rFonts w:ascii="Arial" w:hAnsi="Arial" w:cs="Arial"/>
          <w:b/>
          <w:sz w:val="20"/>
        </w:rPr>
        <w:t xml:space="preserve"> prijavljamo</w:t>
      </w:r>
      <w:r w:rsidR="002C0E84" w:rsidRPr="00316408">
        <w:rPr>
          <w:rFonts w:ascii="Arial" w:hAnsi="Arial" w:cs="Arial"/>
          <w:b/>
          <w:sz w:val="20"/>
        </w:rPr>
        <w:t>:</w:t>
      </w:r>
      <w:r w:rsidR="00316408">
        <w:rPr>
          <w:rFonts w:ascii="Arial" w:hAnsi="Arial" w:cs="Arial"/>
          <w:b/>
          <w:sz w:val="20"/>
        </w:rPr>
        <w:br/>
      </w:r>
    </w:p>
    <w:tbl>
      <w:tblPr>
        <w:tblW w:w="9072" w:type="dxa"/>
        <w:tblInd w:w="10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ook w:val="04A0" w:firstRow="1" w:lastRow="0" w:firstColumn="1" w:lastColumn="0" w:noHBand="0" w:noVBand="1"/>
      </w:tblPr>
      <w:tblGrid>
        <w:gridCol w:w="1968"/>
        <w:gridCol w:w="1390"/>
        <w:gridCol w:w="1605"/>
        <w:gridCol w:w="978"/>
        <w:gridCol w:w="3131"/>
      </w:tblGrid>
      <w:tr w:rsidR="00316408" w:rsidRPr="00316408" w:rsidTr="00316408">
        <w:trPr>
          <w:trHeight w:val="462"/>
        </w:trPr>
        <w:tc>
          <w:tcPr>
            <w:tcW w:w="1728" w:type="dxa"/>
            <w:tcBorders>
              <w:top w:val="nil"/>
              <w:left w:val="nil"/>
              <w:bottom w:val="nil"/>
            </w:tcBorders>
            <w:vAlign w:val="bottom"/>
          </w:tcPr>
          <w:p w:rsidR="00316408" w:rsidRPr="00F720F7" w:rsidRDefault="00316408" w:rsidP="00F43CD1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l-SI"/>
              </w:rPr>
            </w:pPr>
            <w:r w:rsidRPr="00F720F7">
              <w:rPr>
                <w:rFonts w:ascii="Arial" w:hAnsi="Arial" w:cs="Arial"/>
                <w:b/>
                <w:sz w:val="18"/>
                <w:szCs w:val="18"/>
                <w:lang w:eastAsia="sl-SI"/>
              </w:rPr>
              <w:t>Ime in priimek</w:t>
            </w:r>
            <w:r w:rsidR="006D1649" w:rsidRPr="00F720F7">
              <w:rPr>
                <w:rFonts w:ascii="Arial" w:hAnsi="Arial" w:cs="Arial"/>
                <w:b/>
                <w:sz w:val="18"/>
                <w:szCs w:val="18"/>
                <w:lang w:eastAsia="sl-SI"/>
              </w:rPr>
              <w:t>:</w:t>
            </w:r>
          </w:p>
        </w:tc>
        <w:tc>
          <w:tcPr>
            <w:tcW w:w="3106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316408" w:rsidRDefault="00316408" w:rsidP="00F43CD1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sl-SI"/>
              </w:rPr>
            </w:pPr>
          </w:p>
          <w:p w:rsidR="006D1649" w:rsidRDefault="006D1649" w:rsidP="00F43CD1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sl-SI"/>
              </w:rPr>
            </w:pPr>
          </w:p>
          <w:p w:rsidR="006D1649" w:rsidRPr="00316408" w:rsidRDefault="006D1649" w:rsidP="00F43CD1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sl-SI"/>
              </w:rPr>
            </w:pPr>
          </w:p>
        </w:tc>
        <w:tc>
          <w:tcPr>
            <w:tcW w:w="991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316408" w:rsidRPr="00316408" w:rsidRDefault="00316408" w:rsidP="00F43CD1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sl-SI"/>
              </w:rPr>
            </w:pPr>
            <w:r w:rsidRPr="00316408">
              <w:rPr>
                <w:rFonts w:ascii="Arial" w:hAnsi="Arial" w:cs="Arial"/>
                <w:sz w:val="16"/>
                <w:szCs w:val="20"/>
                <w:lang w:eastAsia="sl-SI"/>
              </w:rPr>
              <w:t>E-pošta:</w:t>
            </w:r>
          </w:p>
        </w:tc>
        <w:tc>
          <w:tcPr>
            <w:tcW w:w="3247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316408" w:rsidRPr="00316408" w:rsidRDefault="00316408" w:rsidP="00F43CD1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sl-SI"/>
              </w:rPr>
            </w:pPr>
          </w:p>
        </w:tc>
      </w:tr>
      <w:tr w:rsidR="00316408" w:rsidRPr="00316408" w:rsidTr="00316408">
        <w:trPr>
          <w:trHeight w:val="402"/>
        </w:trPr>
        <w:tc>
          <w:tcPr>
            <w:tcW w:w="1728" w:type="dxa"/>
            <w:tcBorders>
              <w:top w:val="nil"/>
              <w:left w:val="nil"/>
              <w:bottom w:val="nil"/>
            </w:tcBorders>
            <w:vAlign w:val="bottom"/>
          </w:tcPr>
          <w:p w:rsidR="00316408" w:rsidRPr="00F720F7" w:rsidRDefault="00316408" w:rsidP="00F43CD1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F720F7">
              <w:rPr>
                <w:rFonts w:ascii="Arial" w:hAnsi="Arial" w:cs="Arial"/>
                <w:sz w:val="18"/>
                <w:szCs w:val="18"/>
                <w:lang w:eastAsia="sl-SI"/>
              </w:rPr>
              <w:t>Funkcija/del.področje</w:t>
            </w:r>
            <w:r w:rsidR="006D1649" w:rsidRPr="00F720F7">
              <w:rPr>
                <w:rFonts w:ascii="Arial" w:hAnsi="Arial" w:cs="Arial"/>
                <w:sz w:val="18"/>
                <w:szCs w:val="18"/>
                <w:lang w:eastAsia="sl-SI"/>
              </w:rPr>
              <w:t>:</w:t>
            </w:r>
          </w:p>
        </w:tc>
        <w:tc>
          <w:tcPr>
            <w:tcW w:w="7344" w:type="dxa"/>
            <w:gridSpan w:val="4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316408" w:rsidRPr="00316408" w:rsidRDefault="00316408" w:rsidP="00F43CD1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sl-SI"/>
              </w:rPr>
            </w:pPr>
          </w:p>
        </w:tc>
      </w:tr>
      <w:tr w:rsidR="00316408" w:rsidRPr="00316408" w:rsidTr="00316408">
        <w:trPr>
          <w:trHeight w:val="669"/>
        </w:trPr>
        <w:tc>
          <w:tcPr>
            <w:tcW w:w="1728" w:type="dxa"/>
            <w:tcBorders>
              <w:top w:val="nil"/>
              <w:left w:val="nil"/>
              <w:bottom w:val="nil"/>
            </w:tcBorders>
            <w:vAlign w:val="bottom"/>
          </w:tcPr>
          <w:p w:rsidR="00316408" w:rsidRPr="00F720F7" w:rsidRDefault="00316408" w:rsidP="00F43CD1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l-SI"/>
              </w:rPr>
            </w:pPr>
            <w:r w:rsidRPr="00F720F7">
              <w:rPr>
                <w:rFonts w:ascii="Arial" w:hAnsi="Arial" w:cs="Arial"/>
                <w:b/>
                <w:sz w:val="18"/>
                <w:szCs w:val="18"/>
                <w:lang w:eastAsia="sl-SI"/>
              </w:rPr>
              <w:t>Ime in priimek</w:t>
            </w:r>
            <w:r w:rsidR="006D1649" w:rsidRPr="00F720F7">
              <w:rPr>
                <w:rFonts w:ascii="Arial" w:hAnsi="Arial" w:cs="Arial"/>
                <w:b/>
                <w:sz w:val="18"/>
                <w:szCs w:val="18"/>
                <w:lang w:eastAsia="sl-SI"/>
              </w:rPr>
              <w:t>:</w:t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16408" w:rsidRPr="00316408" w:rsidRDefault="00316408" w:rsidP="00F43CD1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sl-SI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316408" w:rsidRPr="00316408" w:rsidRDefault="00316408" w:rsidP="00F43CD1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sl-SI"/>
              </w:rPr>
            </w:pPr>
            <w:r w:rsidRPr="00316408">
              <w:rPr>
                <w:rFonts w:ascii="Arial" w:hAnsi="Arial" w:cs="Arial"/>
                <w:sz w:val="16"/>
                <w:szCs w:val="20"/>
                <w:lang w:eastAsia="sl-SI"/>
              </w:rPr>
              <w:t>E-pošta:</w:t>
            </w:r>
          </w:p>
        </w:tc>
        <w:tc>
          <w:tcPr>
            <w:tcW w:w="324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16408" w:rsidRPr="00316408" w:rsidRDefault="00316408" w:rsidP="00F43CD1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sl-SI"/>
              </w:rPr>
            </w:pPr>
          </w:p>
        </w:tc>
      </w:tr>
      <w:tr w:rsidR="00316408" w:rsidRPr="00316408" w:rsidTr="00316408">
        <w:trPr>
          <w:trHeight w:val="459"/>
        </w:trPr>
        <w:tc>
          <w:tcPr>
            <w:tcW w:w="1728" w:type="dxa"/>
            <w:tcBorders>
              <w:top w:val="nil"/>
              <w:left w:val="nil"/>
              <w:bottom w:val="nil"/>
            </w:tcBorders>
            <w:vAlign w:val="bottom"/>
          </w:tcPr>
          <w:p w:rsidR="00316408" w:rsidRPr="00F720F7" w:rsidRDefault="00316408" w:rsidP="00F43CD1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F720F7">
              <w:rPr>
                <w:rFonts w:ascii="Arial" w:hAnsi="Arial" w:cs="Arial"/>
                <w:sz w:val="18"/>
                <w:szCs w:val="18"/>
                <w:lang w:eastAsia="sl-SI"/>
              </w:rPr>
              <w:t>Funkcija/del.področje</w:t>
            </w:r>
            <w:r w:rsidR="006D1649" w:rsidRPr="00F720F7">
              <w:rPr>
                <w:rFonts w:ascii="Arial" w:hAnsi="Arial" w:cs="Arial"/>
                <w:sz w:val="18"/>
                <w:szCs w:val="18"/>
                <w:lang w:eastAsia="sl-SI"/>
              </w:rPr>
              <w:t>:</w:t>
            </w:r>
          </w:p>
        </w:tc>
        <w:tc>
          <w:tcPr>
            <w:tcW w:w="734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16408" w:rsidRPr="00316408" w:rsidRDefault="00316408" w:rsidP="00F43CD1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sl-SI"/>
              </w:rPr>
            </w:pPr>
          </w:p>
        </w:tc>
      </w:tr>
      <w:tr w:rsidR="00316408" w:rsidRPr="00316408" w:rsidTr="00316408">
        <w:trPr>
          <w:trHeight w:val="657"/>
        </w:trPr>
        <w:tc>
          <w:tcPr>
            <w:tcW w:w="1728" w:type="dxa"/>
            <w:tcBorders>
              <w:top w:val="nil"/>
              <w:left w:val="nil"/>
              <w:bottom w:val="nil"/>
            </w:tcBorders>
            <w:vAlign w:val="bottom"/>
          </w:tcPr>
          <w:p w:rsidR="00316408" w:rsidRPr="00F720F7" w:rsidRDefault="00316408" w:rsidP="00F43CD1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sl-SI"/>
              </w:rPr>
            </w:pPr>
            <w:r w:rsidRPr="00F720F7">
              <w:rPr>
                <w:rFonts w:ascii="Arial" w:hAnsi="Arial" w:cs="Arial"/>
                <w:b/>
                <w:sz w:val="18"/>
                <w:szCs w:val="18"/>
                <w:lang w:eastAsia="sl-SI"/>
              </w:rPr>
              <w:t>Ime in priimek</w:t>
            </w:r>
            <w:r w:rsidR="006D1649" w:rsidRPr="00F720F7">
              <w:rPr>
                <w:rFonts w:ascii="Arial" w:hAnsi="Arial" w:cs="Arial"/>
                <w:b/>
                <w:sz w:val="18"/>
                <w:szCs w:val="18"/>
                <w:lang w:eastAsia="sl-SI"/>
              </w:rPr>
              <w:t>:</w:t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16408" w:rsidRPr="00316408" w:rsidRDefault="00316408" w:rsidP="00F43CD1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sl-SI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316408" w:rsidRPr="00316408" w:rsidRDefault="00316408" w:rsidP="00F43CD1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sl-SI"/>
              </w:rPr>
            </w:pPr>
            <w:r w:rsidRPr="00316408">
              <w:rPr>
                <w:rFonts w:ascii="Arial" w:hAnsi="Arial" w:cs="Arial"/>
                <w:sz w:val="16"/>
                <w:szCs w:val="20"/>
                <w:lang w:eastAsia="sl-SI"/>
              </w:rPr>
              <w:t>E-pošta:</w:t>
            </w:r>
          </w:p>
        </w:tc>
        <w:tc>
          <w:tcPr>
            <w:tcW w:w="324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16408" w:rsidRPr="00316408" w:rsidRDefault="00316408" w:rsidP="00F43CD1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sl-SI"/>
              </w:rPr>
            </w:pPr>
          </w:p>
        </w:tc>
      </w:tr>
      <w:tr w:rsidR="00316408" w:rsidRPr="00316408" w:rsidTr="00316408">
        <w:trPr>
          <w:trHeight w:val="451"/>
        </w:trPr>
        <w:tc>
          <w:tcPr>
            <w:tcW w:w="1728" w:type="dxa"/>
            <w:tcBorders>
              <w:top w:val="nil"/>
              <w:left w:val="nil"/>
              <w:bottom w:val="nil"/>
            </w:tcBorders>
            <w:vAlign w:val="bottom"/>
          </w:tcPr>
          <w:p w:rsidR="00316408" w:rsidRPr="00F720F7" w:rsidRDefault="00316408" w:rsidP="00F43CD1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F720F7">
              <w:rPr>
                <w:rFonts w:ascii="Arial" w:hAnsi="Arial" w:cs="Arial"/>
                <w:sz w:val="18"/>
                <w:szCs w:val="18"/>
                <w:lang w:eastAsia="sl-SI"/>
              </w:rPr>
              <w:t>Funkcija/del.področje</w:t>
            </w:r>
            <w:r w:rsidR="006D1649" w:rsidRPr="00F720F7">
              <w:rPr>
                <w:rFonts w:ascii="Arial" w:hAnsi="Arial" w:cs="Arial"/>
                <w:sz w:val="18"/>
                <w:szCs w:val="18"/>
                <w:lang w:eastAsia="sl-SI"/>
              </w:rPr>
              <w:t>:</w:t>
            </w:r>
          </w:p>
        </w:tc>
        <w:tc>
          <w:tcPr>
            <w:tcW w:w="734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16408" w:rsidRPr="00316408" w:rsidRDefault="00316408" w:rsidP="00F43CD1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sl-SI"/>
              </w:rPr>
            </w:pPr>
          </w:p>
        </w:tc>
      </w:tr>
      <w:tr w:rsidR="00316408" w:rsidRPr="00316408" w:rsidTr="00316408">
        <w:trPr>
          <w:trHeight w:val="120"/>
        </w:trPr>
        <w:tc>
          <w:tcPr>
            <w:tcW w:w="1728" w:type="dxa"/>
            <w:tcBorders>
              <w:top w:val="nil"/>
              <w:left w:val="nil"/>
              <w:bottom w:val="nil"/>
            </w:tcBorders>
            <w:vAlign w:val="bottom"/>
          </w:tcPr>
          <w:p w:rsidR="00316408" w:rsidRPr="00F720F7" w:rsidRDefault="00316408" w:rsidP="00F43CD1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l-SI"/>
              </w:rPr>
            </w:pPr>
          </w:p>
          <w:p w:rsidR="00316408" w:rsidRPr="00F720F7" w:rsidRDefault="00316408" w:rsidP="00F43CD1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F720F7">
              <w:rPr>
                <w:rFonts w:ascii="Arial" w:hAnsi="Arial" w:cs="Arial"/>
                <w:sz w:val="18"/>
                <w:szCs w:val="18"/>
                <w:lang w:eastAsia="sl-SI"/>
              </w:rPr>
              <w:br/>
            </w:r>
          </w:p>
          <w:p w:rsidR="00316408" w:rsidRPr="00F720F7" w:rsidRDefault="00316408" w:rsidP="00F43CD1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F720F7">
              <w:rPr>
                <w:rFonts w:ascii="Arial" w:hAnsi="Arial" w:cs="Arial"/>
                <w:sz w:val="18"/>
                <w:szCs w:val="18"/>
                <w:lang w:eastAsia="sl-SI"/>
              </w:rPr>
              <w:t>Datum</w:t>
            </w:r>
            <w:r w:rsidR="006D1649" w:rsidRPr="00F720F7">
              <w:rPr>
                <w:rFonts w:ascii="Arial" w:hAnsi="Arial" w:cs="Arial"/>
                <w:sz w:val="18"/>
                <w:szCs w:val="18"/>
                <w:lang w:eastAsia="sl-SI"/>
              </w:rPr>
              <w:t>:</w:t>
            </w:r>
          </w:p>
        </w:tc>
        <w:tc>
          <w:tcPr>
            <w:tcW w:w="1437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316408" w:rsidRPr="00316408" w:rsidRDefault="00316408" w:rsidP="00F43CD1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sl-SI"/>
              </w:rPr>
            </w:pPr>
          </w:p>
        </w:tc>
        <w:tc>
          <w:tcPr>
            <w:tcW w:w="266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316408" w:rsidRPr="00316408" w:rsidRDefault="00316408" w:rsidP="00F43CD1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sl-SI"/>
              </w:rPr>
            </w:pPr>
          </w:p>
        </w:tc>
        <w:tc>
          <w:tcPr>
            <w:tcW w:w="3247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316408" w:rsidRPr="00316408" w:rsidRDefault="00316408" w:rsidP="00F43CD1">
            <w:pPr>
              <w:spacing w:after="0" w:line="240" w:lineRule="auto"/>
              <w:rPr>
                <w:rFonts w:ascii="Arial" w:hAnsi="Arial" w:cs="Arial"/>
                <w:sz w:val="16"/>
                <w:szCs w:val="20"/>
                <w:lang w:eastAsia="sl-SI"/>
              </w:rPr>
            </w:pPr>
          </w:p>
        </w:tc>
      </w:tr>
    </w:tbl>
    <w:p w:rsidR="007C6503" w:rsidRDefault="00316408" w:rsidP="009103F3">
      <w:pPr>
        <w:spacing w:line="240" w:lineRule="auto"/>
        <w:rPr>
          <w:rFonts w:ascii="Arial Narrow" w:hAnsi="Arial Narrow" w:cs="Arial"/>
          <w:sz w:val="20"/>
          <w:szCs w:val="20"/>
        </w:rPr>
      </w:pPr>
      <w:r>
        <w:rPr>
          <w:rFonts w:ascii="Arial" w:hAnsi="Arial" w:cs="Arial"/>
          <w:sz w:val="18"/>
          <w:szCs w:val="20"/>
        </w:rPr>
        <w:br/>
      </w:r>
    </w:p>
    <w:p w:rsidR="009103F3" w:rsidRPr="00F720F7" w:rsidRDefault="00BC7A7D" w:rsidP="00BC7A7D">
      <w:pPr>
        <w:spacing w:line="240" w:lineRule="auto"/>
        <w:rPr>
          <w:rFonts w:ascii="Arial Narrow" w:hAnsi="Arial Narrow" w:cs="Arial"/>
        </w:rPr>
      </w:pPr>
      <w:r w:rsidRPr="00F720F7">
        <w:rPr>
          <w:rFonts w:ascii="Arial Narrow" w:hAnsi="Arial Narrow" w:cs="Arial"/>
        </w:rPr>
        <w:t xml:space="preserve">Prosimo vas, da prijavnico pošljite </w:t>
      </w:r>
      <w:r>
        <w:rPr>
          <w:rFonts w:ascii="Arial Narrow" w:hAnsi="Arial Narrow" w:cs="Arial"/>
          <w:b/>
        </w:rPr>
        <w:t>na</w:t>
      </w:r>
      <w:r w:rsidRPr="00F720F7">
        <w:rPr>
          <w:rFonts w:ascii="Arial Narrow" w:hAnsi="Arial Narrow" w:cs="Arial"/>
        </w:rPr>
        <w:t xml:space="preserve"> e</w:t>
      </w:r>
      <w:r>
        <w:rPr>
          <w:rFonts w:ascii="Arial Narrow" w:hAnsi="Arial Narrow" w:cs="Arial"/>
        </w:rPr>
        <w:t>-naslov</w:t>
      </w:r>
      <w:r w:rsidRPr="00F720F7">
        <w:rPr>
          <w:rFonts w:ascii="Arial Narrow" w:hAnsi="Arial Narrow" w:cs="Arial"/>
        </w:rPr>
        <w:t>:</w:t>
      </w:r>
      <w:r>
        <w:rPr>
          <w:rFonts w:ascii="Arial Narrow" w:hAnsi="Arial Narrow" w:cs="Arial"/>
        </w:rPr>
        <w:t xml:space="preserve"> </w:t>
      </w:r>
      <w:hyperlink r:id="rId9" w:history="1">
        <w:r w:rsidRPr="00C51D91">
          <w:rPr>
            <w:rStyle w:val="Hiperpovezava"/>
            <w:rFonts w:ascii="Arial Narrow" w:hAnsi="Arial Narrow" w:cs="Arial"/>
          </w:rPr>
          <w:t>katja.lampe@sklad-kadri.si</w:t>
        </w:r>
      </w:hyperlink>
      <w:r>
        <w:rPr>
          <w:rFonts w:ascii="Arial Narrow" w:hAnsi="Arial Narrow" w:cs="Arial"/>
        </w:rPr>
        <w:t xml:space="preserve"> </w:t>
      </w:r>
    </w:p>
    <w:sectPr w:rsidR="009103F3" w:rsidRPr="00F720F7" w:rsidSect="00BC7A7D">
      <w:headerReference w:type="even" r:id="rId10"/>
      <w:headerReference w:type="default" r:id="rId11"/>
      <w:footerReference w:type="default" r:id="rId12"/>
      <w:pgSz w:w="11906" w:h="16838"/>
      <w:pgMar w:top="1985" w:right="1418" w:bottom="992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21A" w:rsidRDefault="0002021A" w:rsidP="001743BA">
      <w:pPr>
        <w:spacing w:after="0" w:line="240" w:lineRule="auto"/>
      </w:pPr>
      <w:r>
        <w:separator/>
      </w:r>
    </w:p>
  </w:endnote>
  <w:endnote w:type="continuationSeparator" w:id="0">
    <w:p w:rsidR="0002021A" w:rsidRDefault="0002021A" w:rsidP="00174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TFF4BD970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TFF4BF8A8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GZ Light">
    <w:charset w:val="EE"/>
    <w:family w:val="auto"/>
    <w:pitch w:val="variable"/>
    <w:sig w:usb0="80000007" w:usb1="1000004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GZ Bold">
    <w:altName w:val="Tw Cen MT Condensed Extra Bold"/>
    <w:charset w:val="EE"/>
    <w:family w:val="auto"/>
    <w:pitch w:val="variable"/>
    <w:sig w:usb0="00000001" w:usb1="1000004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DA" w:rsidRDefault="00BC7A7D">
    <w:pPr>
      <w:pStyle w:val="Noga"/>
    </w:pPr>
    <w:r>
      <w:rPr>
        <w:noProof/>
        <w:lang w:eastAsia="sl-SI"/>
      </w:rPr>
      <mc:AlternateContent>
        <mc:Choice Requires="wpc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5806440</wp:posOffset>
              </wp:positionH>
              <wp:positionV relativeFrom="paragraph">
                <wp:posOffset>-313690</wp:posOffset>
              </wp:positionV>
              <wp:extent cx="539750" cy="614680"/>
              <wp:effectExtent l="0" t="635" r="0" b="3810"/>
              <wp:wrapNone/>
              <wp:docPr id="21" name="Platno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Platno 21" o:spid="_x0000_s1026" editas="canvas" style="position:absolute;margin-left:457.2pt;margin-top:-24.7pt;width:42.5pt;height:48.4pt;z-index:251654656" coordsize="5397,6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397;height:6146;visibility:visible;mso-wrap-style:square">
                <v:fill o:detectmouseclick="t"/>
                <v:path o:connecttype="non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21A" w:rsidRDefault="0002021A" w:rsidP="001743BA">
      <w:pPr>
        <w:spacing w:after="0" w:line="240" w:lineRule="auto"/>
      </w:pPr>
      <w:r>
        <w:separator/>
      </w:r>
    </w:p>
  </w:footnote>
  <w:footnote w:type="continuationSeparator" w:id="0">
    <w:p w:rsidR="0002021A" w:rsidRDefault="0002021A" w:rsidP="00174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EDA" w:rsidRDefault="004A3CF9">
    <w:pPr>
      <w:pStyle w:val="Glava"/>
    </w:pPr>
    <w:r>
      <w:rPr>
        <w:noProof/>
        <w:lang w:eastAsia="sl-SI"/>
      </w:rPr>
      <w:drawing>
        <wp:anchor distT="0" distB="0" distL="114300" distR="114300" simplePos="0" relativeHeight="251660800" behindDoc="1" locked="0" layoutInCell="1" allowOverlap="1" wp14:anchorId="58117E8F" wp14:editId="32310A58">
          <wp:simplePos x="0" y="0"/>
          <wp:positionH relativeFrom="column">
            <wp:posOffset>2549525</wp:posOffset>
          </wp:positionH>
          <wp:positionV relativeFrom="paragraph">
            <wp:posOffset>1582420</wp:posOffset>
          </wp:positionV>
          <wp:extent cx="1636395" cy="589280"/>
          <wp:effectExtent l="0" t="0" r="1905" b="0"/>
          <wp:wrapNone/>
          <wp:docPr id="53" name="Slika 1" descr="logo_glava_Skla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logo_glava_Sklad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395" cy="589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61824" behindDoc="1" locked="0" layoutInCell="1" allowOverlap="1" wp14:anchorId="1E669602" wp14:editId="60957B81">
          <wp:simplePos x="0" y="0"/>
          <wp:positionH relativeFrom="column">
            <wp:posOffset>4309745</wp:posOffset>
          </wp:positionH>
          <wp:positionV relativeFrom="paragraph">
            <wp:posOffset>1689735</wp:posOffset>
          </wp:positionV>
          <wp:extent cx="1993900" cy="548005"/>
          <wp:effectExtent l="19050" t="0" r="6350" b="0"/>
          <wp:wrapNone/>
          <wp:docPr id="54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3900" cy="548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C7A7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-722630</wp:posOffset>
              </wp:positionH>
              <wp:positionV relativeFrom="paragraph">
                <wp:posOffset>-50165</wp:posOffset>
              </wp:positionV>
              <wp:extent cx="5631815" cy="1580515"/>
              <wp:effectExtent l="1270" t="0" r="0" b="3175"/>
              <wp:wrapNone/>
              <wp:docPr id="2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31815" cy="1580515"/>
                      </a:xfrm>
                      <a:prstGeom prst="rect">
                        <a:avLst/>
                      </a:prstGeom>
                      <a:solidFill>
                        <a:srgbClr val="8DD4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6" o:spid="_x0000_s1026" style="position:absolute;margin-left:-56.9pt;margin-top:-3.95pt;width:443.45pt;height:124.4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" fillcolor="#8dd400" stroked="f"/>
          </w:pict>
        </mc:Fallback>
      </mc:AlternateContent>
    </w:r>
    <w:r w:rsidR="00BC7A7D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-1576070</wp:posOffset>
              </wp:positionH>
              <wp:positionV relativeFrom="paragraph">
                <wp:posOffset>768350</wp:posOffset>
              </wp:positionV>
              <wp:extent cx="5483225" cy="814070"/>
              <wp:effectExtent l="0" t="0" r="0" b="0"/>
              <wp:wrapNone/>
              <wp:docPr id="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3225" cy="814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5EDA" w:rsidRPr="008F457E" w:rsidRDefault="00C15EDA" w:rsidP="00FE4500">
                          <w:pPr>
                            <w:spacing w:line="240" w:lineRule="auto"/>
                            <w:jc w:val="center"/>
                            <w:rPr>
                              <w:rFonts w:ascii="SGZ Bold" w:hAnsi="SGZ Bold"/>
                              <w:color w:val="FFFFFF"/>
                              <w:sz w:val="72"/>
                              <w:szCs w:val="20"/>
                            </w:rPr>
                          </w:pPr>
                          <w:r w:rsidRPr="008F457E">
                            <w:rPr>
                              <w:rFonts w:ascii="SGZ Bold" w:hAnsi="SGZ Bold"/>
                              <w:color w:val="FFFFFF"/>
                              <w:sz w:val="72"/>
                              <w:szCs w:val="20"/>
                            </w:rPr>
                            <w:t>Prijavnica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6" type="#_x0000_t202" style="position:absolute;margin-left:-124.1pt;margin-top:60.5pt;width:431.75pt;height:64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6ktQ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" filled="f" stroked="f">
              <v:textbox>
                <w:txbxContent>
                  <w:p w:rsidR="00C15EDA" w:rsidRPr="008F457E" w:rsidRDefault="00C15EDA" w:rsidP="00FE4500">
                    <w:pPr>
                      <w:spacing w:line="240" w:lineRule="auto"/>
                      <w:jc w:val="center"/>
                      <w:rPr>
                        <w:rFonts w:ascii="SGZ Bold" w:hAnsi="SGZ Bold"/>
                        <w:color w:val="FFFFFF"/>
                        <w:sz w:val="72"/>
                        <w:szCs w:val="20"/>
                      </w:rPr>
                    </w:pPr>
                    <w:r w:rsidRPr="008F457E">
                      <w:rPr>
                        <w:rFonts w:ascii="SGZ Bold" w:hAnsi="SGZ Bold"/>
                        <w:color w:val="FFFFFF"/>
                        <w:sz w:val="72"/>
                        <w:szCs w:val="20"/>
                      </w:rPr>
                      <w:t>Prijavnica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l-SI"/>
      </w:rPr>
      <w:drawing>
        <wp:anchor distT="0" distB="0" distL="114300" distR="114300" simplePos="0" relativeHeight="251653632" behindDoc="1" locked="0" layoutInCell="1" allowOverlap="1" wp14:anchorId="61AFE737" wp14:editId="344623A4">
          <wp:simplePos x="0" y="0"/>
          <wp:positionH relativeFrom="column">
            <wp:posOffset>-903605</wp:posOffset>
          </wp:positionH>
          <wp:positionV relativeFrom="paragraph">
            <wp:posOffset>-5080</wp:posOffset>
          </wp:positionV>
          <wp:extent cx="7560310" cy="10682605"/>
          <wp:effectExtent l="19050" t="0" r="2540" b="0"/>
          <wp:wrapNone/>
          <wp:docPr id="48" name="Slika 48" descr="vabilo_sgz4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vabilo_sgz4b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2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0F7" w:rsidRPr="00031354" w:rsidRDefault="00F720F7" w:rsidP="00031354">
    <w:pPr>
      <w:pStyle w:val="Naslov2"/>
      <w:spacing w:before="0"/>
      <w:rPr>
        <w:sz w:val="20"/>
        <w:szCs w:val="20"/>
      </w:rPr>
    </w:pPr>
    <w:r w:rsidRPr="00031354">
      <w:rPr>
        <w:noProof/>
        <w:sz w:val="20"/>
        <w:szCs w:val="20"/>
        <w:lang w:eastAsia="sl-SI"/>
      </w:rPr>
      <w:drawing>
        <wp:anchor distT="0" distB="0" distL="114300" distR="114300" simplePos="0" relativeHeight="251657216" behindDoc="1" locked="0" layoutInCell="1" allowOverlap="1" wp14:anchorId="01D20B52" wp14:editId="7208F9DD">
          <wp:simplePos x="0" y="0"/>
          <wp:positionH relativeFrom="column">
            <wp:posOffset>-481330</wp:posOffset>
          </wp:positionH>
          <wp:positionV relativeFrom="paragraph">
            <wp:posOffset>426720</wp:posOffset>
          </wp:positionV>
          <wp:extent cx="1636395" cy="590550"/>
          <wp:effectExtent l="0" t="0" r="1905" b="0"/>
          <wp:wrapNone/>
          <wp:docPr id="51" name="Slika 1" descr="logo_glava_Skla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logo_glava_Sklad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39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31354">
      <w:rPr>
        <w:noProof/>
        <w:sz w:val="20"/>
        <w:szCs w:val="20"/>
        <w:lang w:eastAsia="sl-SI"/>
      </w:rPr>
      <w:drawing>
        <wp:anchor distT="0" distB="0" distL="114300" distR="114300" simplePos="0" relativeHeight="251660288" behindDoc="1" locked="0" layoutInCell="1" allowOverlap="1" wp14:anchorId="5D669284" wp14:editId="430FACB1">
          <wp:simplePos x="0" y="0"/>
          <wp:positionH relativeFrom="column">
            <wp:posOffset>4500245</wp:posOffset>
          </wp:positionH>
          <wp:positionV relativeFrom="paragraph">
            <wp:posOffset>464820</wp:posOffset>
          </wp:positionV>
          <wp:extent cx="1993900" cy="552450"/>
          <wp:effectExtent l="19050" t="0" r="6350" b="0"/>
          <wp:wrapNone/>
          <wp:docPr id="5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39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50A57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686BB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53C19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5B2C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A4A47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776BB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244AA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67231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D40C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556F4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</w:rPr>
    </w:lvl>
  </w:abstractNum>
  <w:abstractNum w:abstractNumId="11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</w:rPr>
    </w:lvl>
  </w:abstractNum>
  <w:abstractNum w:abstractNumId="12">
    <w:nsid w:val="06E935F0"/>
    <w:multiLevelType w:val="hybridMultilevel"/>
    <w:tmpl w:val="55AAB1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B3358E"/>
    <w:multiLevelType w:val="hybridMultilevel"/>
    <w:tmpl w:val="9DCE60A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447A14"/>
    <w:multiLevelType w:val="hybridMultilevel"/>
    <w:tmpl w:val="6750F702"/>
    <w:lvl w:ilvl="0" w:tplc="DE32C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D4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982283"/>
    <w:multiLevelType w:val="multilevel"/>
    <w:tmpl w:val="6F86F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9627BA"/>
    <w:multiLevelType w:val="hybridMultilevel"/>
    <w:tmpl w:val="7ABA9E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5DF18EE"/>
    <w:multiLevelType w:val="hybridMultilevel"/>
    <w:tmpl w:val="219239D4"/>
    <w:lvl w:ilvl="0" w:tplc="DE32C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D4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242768"/>
    <w:multiLevelType w:val="hybridMultilevel"/>
    <w:tmpl w:val="B61613B8"/>
    <w:lvl w:ilvl="0" w:tplc="939EB5DE">
      <w:numFmt w:val="bullet"/>
      <w:lvlText w:val="-"/>
      <w:lvlJc w:val="left"/>
      <w:pPr>
        <w:ind w:left="720" w:hanging="360"/>
      </w:pPr>
      <w:rPr>
        <w:rFonts w:ascii="TTFF4BD970t00" w:eastAsia="Calibri" w:hAnsi="TTFF4BD970t00" w:cs="TTFF4BD970t00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63302F"/>
    <w:multiLevelType w:val="hybridMultilevel"/>
    <w:tmpl w:val="F06600EC"/>
    <w:lvl w:ilvl="0" w:tplc="5CB62B00">
      <w:numFmt w:val="bullet"/>
      <w:lvlText w:val="-"/>
      <w:lvlJc w:val="left"/>
      <w:pPr>
        <w:ind w:left="1236" w:hanging="360"/>
      </w:pPr>
      <w:rPr>
        <w:rFonts w:ascii="TTFF4BF8A8t00" w:eastAsia="Calibri" w:hAnsi="TTFF4BF8A8t00" w:cs="TTFF4BF8A8t00" w:hint="default"/>
      </w:rPr>
    </w:lvl>
    <w:lvl w:ilvl="1" w:tplc="0424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20">
    <w:nsid w:val="31030ED5"/>
    <w:multiLevelType w:val="multilevel"/>
    <w:tmpl w:val="4B30C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25061C0"/>
    <w:multiLevelType w:val="hybridMultilevel"/>
    <w:tmpl w:val="98D24A7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CF334F"/>
    <w:multiLevelType w:val="hybridMultilevel"/>
    <w:tmpl w:val="2BF48F4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AB60D41"/>
    <w:multiLevelType w:val="hybridMultilevel"/>
    <w:tmpl w:val="FF027C08"/>
    <w:lvl w:ilvl="0" w:tplc="D87ED932">
      <w:numFmt w:val="bullet"/>
      <w:lvlText w:val="-"/>
      <w:lvlJc w:val="left"/>
      <w:pPr>
        <w:ind w:left="720" w:hanging="360"/>
      </w:pPr>
      <w:rPr>
        <w:rFonts w:ascii="Arial Narrow" w:eastAsia="Calibri" w:hAnsi="Arial Narrow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196AAC"/>
    <w:multiLevelType w:val="multilevel"/>
    <w:tmpl w:val="319A5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B4C2057"/>
    <w:multiLevelType w:val="hybridMultilevel"/>
    <w:tmpl w:val="623032C2"/>
    <w:lvl w:ilvl="0" w:tplc="511037A6">
      <w:numFmt w:val="bullet"/>
      <w:lvlText w:val="-"/>
      <w:lvlJc w:val="left"/>
      <w:pPr>
        <w:ind w:left="1260" w:hanging="360"/>
      </w:pPr>
      <w:rPr>
        <w:rFonts w:ascii="TTFF4BF8A8t00" w:eastAsia="Calibri" w:hAnsi="TTFF4BF8A8t00" w:cs="TTFF4BF8A8t00" w:hint="default"/>
      </w:rPr>
    </w:lvl>
    <w:lvl w:ilvl="1" w:tplc="0424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3C570DC7"/>
    <w:multiLevelType w:val="hybridMultilevel"/>
    <w:tmpl w:val="72665018"/>
    <w:lvl w:ilvl="0" w:tplc="9C0C27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EB15AB3"/>
    <w:multiLevelType w:val="hybridMultilevel"/>
    <w:tmpl w:val="8632A1D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11176B5"/>
    <w:multiLevelType w:val="hybridMultilevel"/>
    <w:tmpl w:val="9C8290C6"/>
    <w:lvl w:ilvl="0" w:tplc="DE32C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D4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2554C1"/>
    <w:multiLevelType w:val="hybridMultilevel"/>
    <w:tmpl w:val="2EE44BAA"/>
    <w:lvl w:ilvl="0" w:tplc="BEDC6DA0">
      <w:start w:val="1"/>
      <w:numFmt w:val="decimal"/>
      <w:lvlText w:val="%1."/>
      <w:lvlJc w:val="left"/>
      <w:pPr>
        <w:ind w:left="790" w:hanging="43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306731"/>
    <w:multiLevelType w:val="hybridMultilevel"/>
    <w:tmpl w:val="3258CBC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4B560C"/>
    <w:multiLevelType w:val="hybridMultilevel"/>
    <w:tmpl w:val="BF000BA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5F4287"/>
    <w:multiLevelType w:val="hybridMultilevel"/>
    <w:tmpl w:val="3FD0A39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830B40"/>
    <w:multiLevelType w:val="hybridMultilevel"/>
    <w:tmpl w:val="732868E4"/>
    <w:lvl w:ilvl="0" w:tplc="7B76E040">
      <w:numFmt w:val="bullet"/>
      <w:lvlText w:val="-"/>
      <w:lvlJc w:val="left"/>
      <w:pPr>
        <w:ind w:left="408" w:hanging="360"/>
      </w:pPr>
      <w:rPr>
        <w:rFonts w:ascii="TTFF4BF8A8t00" w:eastAsia="Calibri" w:hAnsi="TTFF4BF8A8t00" w:cs="TTFF4BF8A8t00" w:hint="default"/>
      </w:rPr>
    </w:lvl>
    <w:lvl w:ilvl="1" w:tplc="0424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4">
    <w:nsid w:val="50D54BA4"/>
    <w:multiLevelType w:val="hybridMultilevel"/>
    <w:tmpl w:val="8F1A6D5C"/>
    <w:lvl w:ilvl="0" w:tplc="A5E6F4D8">
      <w:numFmt w:val="bullet"/>
      <w:lvlText w:val="-"/>
      <w:lvlJc w:val="left"/>
      <w:pPr>
        <w:ind w:left="1065" w:hanging="705"/>
      </w:pPr>
      <w:rPr>
        <w:rFonts w:ascii="SGZ Light" w:eastAsia="Calibri" w:hAnsi="SGZ Light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5D7528"/>
    <w:multiLevelType w:val="multilevel"/>
    <w:tmpl w:val="A2181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8DE0973"/>
    <w:multiLevelType w:val="hybridMultilevel"/>
    <w:tmpl w:val="CBD8AD3E"/>
    <w:lvl w:ilvl="0" w:tplc="2C9E1DBA">
      <w:numFmt w:val="bullet"/>
      <w:lvlText w:val="-"/>
      <w:lvlJc w:val="left"/>
      <w:pPr>
        <w:ind w:left="720" w:hanging="360"/>
      </w:pPr>
      <w:rPr>
        <w:rFonts w:ascii="TTFF4BD970t00" w:eastAsia="Calibri" w:hAnsi="TTFF4BD970t00" w:cs="TTFF4BD970t00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346E38"/>
    <w:multiLevelType w:val="hybridMultilevel"/>
    <w:tmpl w:val="7972875E"/>
    <w:lvl w:ilvl="0" w:tplc="DE32C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D4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0F099F"/>
    <w:multiLevelType w:val="hybridMultilevel"/>
    <w:tmpl w:val="36FE393A"/>
    <w:lvl w:ilvl="0" w:tplc="C77C7536">
      <w:numFmt w:val="bullet"/>
      <w:lvlText w:val="-"/>
      <w:lvlJc w:val="left"/>
      <w:pPr>
        <w:ind w:left="624" w:hanging="360"/>
      </w:pPr>
      <w:rPr>
        <w:rFonts w:ascii="TTFF4BF8A8t00" w:eastAsia="Calibri" w:hAnsi="TTFF4BF8A8t00" w:cs="TTFF4BF8A8t00" w:hint="default"/>
      </w:rPr>
    </w:lvl>
    <w:lvl w:ilvl="1" w:tplc="04240003" w:tentative="1">
      <w:start w:val="1"/>
      <w:numFmt w:val="bullet"/>
      <w:lvlText w:val="o"/>
      <w:lvlJc w:val="left"/>
      <w:pPr>
        <w:ind w:left="134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6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8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0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2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4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6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84" w:hanging="360"/>
      </w:pPr>
      <w:rPr>
        <w:rFonts w:ascii="Wingdings" w:hAnsi="Wingdings" w:hint="default"/>
      </w:rPr>
    </w:lvl>
  </w:abstractNum>
  <w:abstractNum w:abstractNumId="39">
    <w:nsid w:val="63823548"/>
    <w:multiLevelType w:val="hybridMultilevel"/>
    <w:tmpl w:val="232E153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560207"/>
    <w:multiLevelType w:val="hybridMultilevel"/>
    <w:tmpl w:val="E4320B42"/>
    <w:lvl w:ilvl="0" w:tplc="DE32C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D4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5A411EB"/>
    <w:multiLevelType w:val="hybridMultilevel"/>
    <w:tmpl w:val="344EEE7C"/>
    <w:lvl w:ilvl="0" w:tplc="9F6215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5B171A6"/>
    <w:multiLevelType w:val="hybridMultilevel"/>
    <w:tmpl w:val="669E3512"/>
    <w:lvl w:ilvl="0" w:tplc="DE32C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D4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FC2068"/>
    <w:multiLevelType w:val="hybridMultilevel"/>
    <w:tmpl w:val="F9AE3B5C"/>
    <w:lvl w:ilvl="0" w:tplc="DE32C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DD4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AD09A6"/>
    <w:multiLevelType w:val="hybridMultilevel"/>
    <w:tmpl w:val="8CA8B2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354D14"/>
    <w:multiLevelType w:val="hybridMultilevel"/>
    <w:tmpl w:val="6004D3D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F90CB4"/>
    <w:multiLevelType w:val="hybridMultilevel"/>
    <w:tmpl w:val="54BE9092"/>
    <w:lvl w:ilvl="0" w:tplc="0424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6E21A5"/>
    <w:multiLevelType w:val="hybridMultilevel"/>
    <w:tmpl w:val="FE6289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C4247F"/>
    <w:multiLevelType w:val="hybridMultilevel"/>
    <w:tmpl w:val="CD76D3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14"/>
  </w:num>
  <w:num w:numId="3">
    <w:abstractNumId w:val="37"/>
  </w:num>
  <w:num w:numId="4">
    <w:abstractNumId w:val="34"/>
  </w:num>
  <w:num w:numId="5">
    <w:abstractNumId w:val="28"/>
  </w:num>
  <w:num w:numId="6">
    <w:abstractNumId w:val="43"/>
  </w:num>
  <w:num w:numId="7">
    <w:abstractNumId w:val="17"/>
  </w:num>
  <w:num w:numId="8">
    <w:abstractNumId w:val="40"/>
  </w:num>
  <w:num w:numId="9">
    <w:abstractNumId w:val="42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41"/>
  </w:num>
  <w:num w:numId="21">
    <w:abstractNumId w:val="35"/>
  </w:num>
  <w:num w:numId="22">
    <w:abstractNumId w:val="15"/>
  </w:num>
  <w:num w:numId="23">
    <w:abstractNumId w:val="24"/>
  </w:num>
  <w:num w:numId="24">
    <w:abstractNumId w:val="26"/>
  </w:num>
  <w:num w:numId="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39"/>
  </w:num>
  <w:num w:numId="28">
    <w:abstractNumId w:val="13"/>
  </w:num>
  <w:num w:numId="29">
    <w:abstractNumId w:val="18"/>
  </w:num>
  <w:num w:numId="30">
    <w:abstractNumId w:val="30"/>
  </w:num>
  <w:num w:numId="31">
    <w:abstractNumId w:val="36"/>
  </w:num>
  <w:num w:numId="32">
    <w:abstractNumId w:val="19"/>
  </w:num>
  <w:num w:numId="33">
    <w:abstractNumId w:val="33"/>
  </w:num>
  <w:num w:numId="34">
    <w:abstractNumId w:val="25"/>
  </w:num>
  <w:num w:numId="35">
    <w:abstractNumId w:val="38"/>
  </w:num>
  <w:num w:numId="36">
    <w:abstractNumId w:val="10"/>
  </w:num>
  <w:num w:numId="37">
    <w:abstractNumId w:val="11"/>
  </w:num>
  <w:num w:numId="38">
    <w:abstractNumId w:val="31"/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2"/>
  </w:num>
  <w:num w:numId="42">
    <w:abstractNumId w:val="44"/>
  </w:num>
  <w:num w:numId="43">
    <w:abstractNumId w:val="21"/>
  </w:num>
  <w:num w:numId="44">
    <w:abstractNumId w:val="45"/>
  </w:num>
  <w:num w:numId="45">
    <w:abstractNumId w:val="29"/>
  </w:num>
  <w:num w:numId="46">
    <w:abstractNumId w:val="47"/>
  </w:num>
  <w:num w:numId="47">
    <w:abstractNumId w:val="23"/>
  </w:num>
  <w:num w:numId="48">
    <w:abstractNumId w:val="32"/>
  </w:num>
  <w:num w:numId="49">
    <w:abstractNumId w:val="46"/>
  </w:num>
  <w:num w:numId="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7">
      <o:colormru v:ext="edit" colors="#94c947,#8666a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E18"/>
    <w:rsid w:val="00007971"/>
    <w:rsid w:val="000125D7"/>
    <w:rsid w:val="0001667C"/>
    <w:rsid w:val="00017F68"/>
    <w:rsid w:val="0002021A"/>
    <w:rsid w:val="00021A4D"/>
    <w:rsid w:val="00031354"/>
    <w:rsid w:val="000526E3"/>
    <w:rsid w:val="00056F10"/>
    <w:rsid w:val="0006427C"/>
    <w:rsid w:val="00064787"/>
    <w:rsid w:val="00074B16"/>
    <w:rsid w:val="000774BA"/>
    <w:rsid w:val="00091824"/>
    <w:rsid w:val="000B673C"/>
    <w:rsid w:val="000C22E2"/>
    <w:rsid w:val="000C677F"/>
    <w:rsid w:val="000C7BDF"/>
    <w:rsid w:val="000D5672"/>
    <w:rsid w:val="000E38C8"/>
    <w:rsid w:val="00102C65"/>
    <w:rsid w:val="001032D3"/>
    <w:rsid w:val="00124088"/>
    <w:rsid w:val="001264BF"/>
    <w:rsid w:val="001325A5"/>
    <w:rsid w:val="001376BD"/>
    <w:rsid w:val="00140AA6"/>
    <w:rsid w:val="00141BC0"/>
    <w:rsid w:val="00146D0A"/>
    <w:rsid w:val="00151DC4"/>
    <w:rsid w:val="00153946"/>
    <w:rsid w:val="00166AAB"/>
    <w:rsid w:val="001743BA"/>
    <w:rsid w:val="00180F85"/>
    <w:rsid w:val="0018476A"/>
    <w:rsid w:val="001A5D9A"/>
    <w:rsid w:val="001B12CA"/>
    <w:rsid w:val="001D0263"/>
    <w:rsid w:val="001E0693"/>
    <w:rsid w:val="001E1E4B"/>
    <w:rsid w:val="001F1CB5"/>
    <w:rsid w:val="001F5A5D"/>
    <w:rsid w:val="00245FCD"/>
    <w:rsid w:val="00252C4D"/>
    <w:rsid w:val="0025684A"/>
    <w:rsid w:val="0026064C"/>
    <w:rsid w:val="00260B22"/>
    <w:rsid w:val="00276052"/>
    <w:rsid w:val="0028593F"/>
    <w:rsid w:val="00287DB1"/>
    <w:rsid w:val="002944EF"/>
    <w:rsid w:val="002A6191"/>
    <w:rsid w:val="002B7240"/>
    <w:rsid w:val="002B77FA"/>
    <w:rsid w:val="002C0E84"/>
    <w:rsid w:val="002C744F"/>
    <w:rsid w:val="002D5A18"/>
    <w:rsid w:val="0031481E"/>
    <w:rsid w:val="00316408"/>
    <w:rsid w:val="00324B83"/>
    <w:rsid w:val="00327D6E"/>
    <w:rsid w:val="00332B16"/>
    <w:rsid w:val="0034227B"/>
    <w:rsid w:val="003431BD"/>
    <w:rsid w:val="00344D5C"/>
    <w:rsid w:val="003468BC"/>
    <w:rsid w:val="0035043D"/>
    <w:rsid w:val="003524D6"/>
    <w:rsid w:val="00365E9D"/>
    <w:rsid w:val="003773FD"/>
    <w:rsid w:val="00377E77"/>
    <w:rsid w:val="00396E07"/>
    <w:rsid w:val="00397265"/>
    <w:rsid w:val="0039779E"/>
    <w:rsid w:val="003B0DDC"/>
    <w:rsid w:val="003C0531"/>
    <w:rsid w:val="003C686B"/>
    <w:rsid w:val="003D11A0"/>
    <w:rsid w:val="003D37A3"/>
    <w:rsid w:val="003E0ECE"/>
    <w:rsid w:val="003F2380"/>
    <w:rsid w:val="00415454"/>
    <w:rsid w:val="004216D0"/>
    <w:rsid w:val="00436255"/>
    <w:rsid w:val="004A2491"/>
    <w:rsid w:val="004A3CF9"/>
    <w:rsid w:val="004B4CD5"/>
    <w:rsid w:val="004D56B8"/>
    <w:rsid w:val="00500D67"/>
    <w:rsid w:val="00521311"/>
    <w:rsid w:val="00534846"/>
    <w:rsid w:val="005372BF"/>
    <w:rsid w:val="00545BE3"/>
    <w:rsid w:val="005653C9"/>
    <w:rsid w:val="00575CFB"/>
    <w:rsid w:val="0058326F"/>
    <w:rsid w:val="005836BE"/>
    <w:rsid w:val="0059427D"/>
    <w:rsid w:val="00596313"/>
    <w:rsid w:val="005A226D"/>
    <w:rsid w:val="005A76CC"/>
    <w:rsid w:val="005B5F8C"/>
    <w:rsid w:val="005B7534"/>
    <w:rsid w:val="005D19F9"/>
    <w:rsid w:val="005D7158"/>
    <w:rsid w:val="005E6DCC"/>
    <w:rsid w:val="005F4553"/>
    <w:rsid w:val="0060340E"/>
    <w:rsid w:val="00603D0D"/>
    <w:rsid w:val="00626F44"/>
    <w:rsid w:val="00646438"/>
    <w:rsid w:val="00683B5F"/>
    <w:rsid w:val="006947CF"/>
    <w:rsid w:val="006D1649"/>
    <w:rsid w:val="006D58BF"/>
    <w:rsid w:val="006D689A"/>
    <w:rsid w:val="006F229B"/>
    <w:rsid w:val="006F2731"/>
    <w:rsid w:val="00711418"/>
    <w:rsid w:val="00740377"/>
    <w:rsid w:val="00741E7E"/>
    <w:rsid w:val="00744F96"/>
    <w:rsid w:val="007452C3"/>
    <w:rsid w:val="00793220"/>
    <w:rsid w:val="00794A5E"/>
    <w:rsid w:val="007A5C4D"/>
    <w:rsid w:val="007B1591"/>
    <w:rsid w:val="007B1716"/>
    <w:rsid w:val="007B603B"/>
    <w:rsid w:val="007B7654"/>
    <w:rsid w:val="007C6503"/>
    <w:rsid w:val="007E3540"/>
    <w:rsid w:val="007E4555"/>
    <w:rsid w:val="008023F1"/>
    <w:rsid w:val="00802BF1"/>
    <w:rsid w:val="0081127D"/>
    <w:rsid w:val="0082314D"/>
    <w:rsid w:val="00847CA5"/>
    <w:rsid w:val="008501A6"/>
    <w:rsid w:val="00857BFF"/>
    <w:rsid w:val="00867B49"/>
    <w:rsid w:val="00880D77"/>
    <w:rsid w:val="008850A8"/>
    <w:rsid w:val="0088531A"/>
    <w:rsid w:val="00892C4B"/>
    <w:rsid w:val="00894CF4"/>
    <w:rsid w:val="008A47F0"/>
    <w:rsid w:val="008C463C"/>
    <w:rsid w:val="008D00BC"/>
    <w:rsid w:val="008E4A75"/>
    <w:rsid w:val="008F3C2A"/>
    <w:rsid w:val="008F457E"/>
    <w:rsid w:val="009103F3"/>
    <w:rsid w:val="009235B8"/>
    <w:rsid w:val="00924CC0"/>
    <w:rsid w:val="00932763"/>
    <w:rsid w:val="009330DE"/>
    <w:rsid w:val="00937CDA"/>
    <w:rsid w:val="00940D49"/>
    <w:rsid w:val="0094617B"/>
    <w:rsid w:val="0095282B"/>
    <w:rsid w:val="00961669"/>
    <w:rsid w:val="0099315D"/>
    <w:rsid w:val="009A3ACB"/>
    <w:rsid w:val="009B38DC"/>
    <w:rsid w:val="009E377E"/>
    <w:rsid w:val="00A10F9C"/>
    <w:rsid w:val="00A22DEA"/>
    <w:rsid w:val="00A27350"/>
    <w:rsid w:val="00A35C7F"/>
    <w:rsid w:val="00A40E18"/>
    <w:rsid w:val="00A42646"/>
    <w:rsid w:val="00A50915"/>
    <w:rsid w:val="00A6315D"/>
    <w:rsid w:val="00AA2FAD"/>
    <w:rsid w:val="00AD2E5D"/>
    <w:rsid w:val="00AD39B4"/>
    <w:rsid w:val="00AD7EA6"/>
    <w:rsid w:val="00AE01FC"/>
    <w:rsid w:val="00AF0C5D"/>
    <w:rsid w:val="00B05C62"/>
    <w:rsid w:val="00B1527D"/>
    <w:rsid w:val="00B32205"/>
    <w:rsid w:val="00B4357E"/>
    <w:rsid w:val="00B448AB"/>
    <w:rsid w:val="00B519D6"/>
    <w:rsid w:val="00B52A2F"/>
    <w:rsid w:val="00B53B67"/>
    <w:rsid w:val="00B561BF"/>
    <w:rsid w:val="00B57BA0"/>
    <w:rsid w:val="00B61F8D"/>
    <w:rsid w:val="00B65BA3"/>
    <w:rsid w:val="00B74C9D"/>
    <w:rsid w:val="00B76109"/>
    <w:rsid w:val="00B83784"/>
    <w:rsid w:val="00B87624"/>
    <w:rsid w:val="00BB6182"/>
    <w:rsid w:val="00BC7A7D"/>
    <w:rsid w:val="00BC7F0A"/>
    <w:rsid w:val="00BF0736"/>
    <w:rsid w:val="00C05AD6"/>
    <w:rsid w:val="00C14FA0"/>
    <w:rsid w:val="00C15EDA"/>
    <w:rsid w:val="00C54D33"/>
    <w:rsid w:val="00C56FA1"/>
    <w:rsid w:val="00C60156"/>
    <w:rsid w:val="00C620F1"/>
    <w:rsid w:val="00C63E59"/>
    <w:rsid w:val="00C67299"/>
    <w:rsid w:val="00C72A06"/>
    <w:rsid w:val="00CA243D"/>
    <w:rsid w:val="00CA708E"/>
    <w:rsid w:val="00CB086C"/>
    <w:rsid w:val="00CB69EB"/>
    <w:rsid w:val="00CE7436"/>
    <w:rsid w:val="00D05470"/>
    <w:rsid w:val="00D17C45"/>
    <w:rsid w:val="00D32AE7"/>
    <w:rsid w:val="00D5082D"/>
    <w:rsid w:val="00D57DE8"/>
    <w:rsid w:val="00D60668"/>
    <w:rsid w:val="00D607E7"/>
    <w:rsid w:val="00D82DF7"/>
    <w:rsid w:val="00D9256B"/>
    <w:rsid w:val="00DC6AA9"/>
    <w:rsid w:val="00DE5088"/>
    <w:rsid w:val="00E00EA4"/>
    <w:rsid w:val="00E13FED"/>
    <w:rsid w:val="00E21287"/>
    <w:rsid w:val="00E24113"/>
    <w:rsid w:val="00E25CFB"/>
    <w:rsid w:val="00E4643C"/>
    <w:rsid w:val="00E4673F"/>
    <w:rsid w:val="00E57378"/>
    <w:rsid w:val="00E67156"/>
    <w:rsid w:val="00E73B16"/>
    <w:rsid w:val="00E802AA"/>
    <w:rsid w:val="00E8583B"/>
    <w:rsid w:val="00E97F73"/>
    <w:rsid w:val="00EB2CA1"/>
    <w:rsid w:val="00EC4FE5"/>
    <w:rsid w:val="00ED2582"/>
    <w:rsid w:val="00ED2DC9"/>
    <w:rsid w:val="00ED50AE"/>
    <w:rsid w:val="00EE01DC"/>
    <w:rsid w:val="00EF3F28"/>
    <w:rsid w:val="00EF4B3D"/>
    <w:rsid w:val="00F03D6F"/>
    <w:rsid w:val="00F10EE0"/>
    <w:rsid w:val="00F10F9E"/>
    <w:rsid w:val="00F111F9"/>
    <w:rsid w:val="00F15BBA"/>
    <w:rsid w:val="00F43CD1"/>
    <w:rsid w:val="00F50BCD"/>
    <w:rsid w:val="00F50C92"/>
    <w:rsid w:val="00F720F7"/>
    <w:rsid w:val="00FA260B"/>
    <w:rsid w:val="00FC7BF0"/>
    <w:rsid w:val="00FD3E0A"/>
    <w:rsid w:val="00FD4C94"/>
    <w:rsid w:val="00FE4500"/>
    <w:rsid w:val="00FF20C9"/>
    <w:rsid w:val="00FF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94c947,#8666a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D5672"/>
    <w:pPr>
      <w:spacing w:after="200" w:line="276" w:lineRule="auto"/>
    </w:pPr>
    <w:rPr>
      <w:sz w:val="22"/>
      <w:szCs w:val="22"/>
      <w:lang w:eastAsia="en-US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720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4">
    <w:name w:val="heading 4"/>
    <w:basedOn w:val="Navaden"/>
    <w:link w:val="Naslov4Znak"/>
    <w:uiPriority w:val="9"/>
    <w:unhideWhenUsed/>
    <w:qFormat/>
    <w:rsid w:val="005653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74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743BA"/>
  </w:style>
  <w:style w:type="paragraph" w:styleId="Noga">
    <w:name w:val="footer"/>
    <w:basedOn w:val="Navaden"/>
    <w:link w:val="NogaZnak"/>
    <w:uiPriority w:val="99"/>
    <w:unhideWhenUsed/>
    <w:rsid w:val="00174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743B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74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743B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C72A0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rsid w:val="00ED2DC9"/>
    <w:rPr>
      <w:color w:val="0000FF"/>
      <w:u w:val="single"/>
    </w:rPr>
  </w:style>
  <w:style w:type="paragraph" w:styleId="Golobesedilo">
    <w:name w:val="Plain Text"/>
    <w:basedOn w:val="Navaden"/>
    <w:link w:val="GolobesediloZnak"/>
    <w:unhideWhenUsed/>
    <w:rsid w:val="00396E0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rsid w:val="00396E07"/>
    <w:rPr>
      <w:rFonts w:ascii="Consolas" w:hAnsi="Consolas"/>
      <w:sz w:val="21"/>
      <w:szCs w:val="21"/>
      <w:lang w:eastAsia="en-US"/>
    </w:rPr>
  </w:style>
  <w:style w:type="paragraph" w:styleId="Telobesedila">
    <w:name w:val="Body Text"/>
    <w:basedOn w:val="Navaden"/>
    <w:semiHidden/>
    <w:rsid w:val="0000797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sz w:val="24"/>
      <w:szCs w:val="20"/>
      <w:lang w:eastAsia="sl-SI"/>
    </w:rPr>
  </w:style>
  <w:style w:type="paragraph" w:customStyle="1" w:styleId="Navaden1">
    <w:name w:val="Navaden1"/>
    <w:basedOn w:val="Navaden"/>
    <w:rsid w:val="00B152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436255"/>
    <w:rPr>
      <w:b/>
      <w:bCs/>
    </w:rPr>
  </w:style>
  <w:style w:type="paragraph" w:styleId="Odstavekseznama">
    <w:name w:val="List Paragraph"/>
    <w:basedOn w:val="Navaden"/>
    <w:uiPriority w:val="34"/>
    <w:qFormat/>
    <w:rsid w:val="00603D0D"/>
    <w:pPr>
      <w:spacing w:after="0" w:line="240" w:lineRule="auto"/>
      <w:ind w:left="720"/>
    </w:pPr>
    <w:rPr>
      <w:rFonts w:cs="Calibri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5653C9"/>
    <w:rPr>
      <w:rFonts w:ascii="Times New Roman" w:eastAsia="Times New Roman" w:hAnsi="Times New Roman"/>
      <w:b/>
      <w:bCs/>
      <w:sz w:val="24"/>
      <w:szCs w:val="24"/>
    </w:rPr>
  </w:style>
  <w:style w:type="paragraph" w:styleId="Navadensplet">
    <w:name w:val="Normal (Web)"/>
    <w:basedOn w:val="Navaden"/>
    <w:uiPriority w:val="99"/>
    <w:semiHidden/>
    <w:unhideWhenUsed/>
    <w:rsid w:val="005653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091824"/>
    <w:rPr>
      <w:color w:val="800080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rsid w:val="00F720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D5672"/>
    <w:pPr>
      <w:spacing w:after="200" w:line="276" w:lineRule="auto"/>
    </w:pPr>
    <w:rPr>
      <w:sz w:val="22"/>
      <w:szCs w:val="22"/>
      <w:lang w:eastAsia="en-US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720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4">
    <w:name w:val="heading 4"/>
    <w:basedOn w:val="Navaden"/>
    <w:link w:val="Naslov4Znak"/>
    <w:uiPriority w:val="9"/>
    <w:unhideWhenUsed/>
    <w:qFormat/>
    <w:rsid w:val="005653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74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743BA"/>
  </w:style>
  <w:style w:type="paragraph" w:styleId="Noga">
    <w:name w:val="footer"/>
    <w:basedOn w:val="Navaden"/>
    <w:link w:val="NogaZnak"/>
    <w:uiPriority w:val="99"/>
    <w:unhideWhenUsed/>
    <w:rsid w:val="00174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743B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74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743B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C72A0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rsid w:val="00ED2DC9"/>
    <w:rPr>
      <w:color w:val="0000FF"/>
      <w:u w:val="single"/>
    </w:rPr>
  </w:style>
  <w:style w:type="paragraph" w:styleId="Golobesedilo">
    <w:name w:val="Plain Text"/>
    <w:basedOn w:val="Navaden"/>
    <w:link w:val="GolobesediloZnak"/>
    <w:unhideWhenUsed/>
    <w:rsid w:val="00396E0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rsid w:val="00396E07"/>
    <w:rPr>
      <w:rFonts w:ascii="Consolas" w:hAnsi="Consolas"/>
      <w:sz w:val="21"/>
      <w:szCs w:val="21"/>
      <w:lang w:eastAsia="en-US"/>
    </w:rPr>
  </w:style>
  <w:style w:type="paragraph" w:styleId="Telobesedila">
    <w:name w:val="Body Text"/>
    <w:basedOn w:val="Navaden"/>
    <w:semiHidden/>
    <w:rsid w:val="0000797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sz w:val="24"/>
      <w:szCs w:val="20"/>
      <w:lang w:eastAsia="sl-SI"/>
    </w:rPr>
  </w:style>
  <w:style w:type="paragraph" w:customStyle="1" w:styleId="Navaden1">
    <w:name w:val="Navaden1"/>
    <w:basedOn w:val="Navaden"/>
    <w:rsid w:val="00B152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436255"/>
    <w:rPr>
      <w:b/>
      <w:bCs/>
    </w:rPr>
  </w:style>
  <w:style w:type="paragraph" w:styleId="Odstavekseznama">
    <w:name w:val="List Paragraph"/>
    <w:basedOn w:val="Navaden"/>
    <w:uiPriority w:val="34"/>
    <w:qFormat/>
    <w:rsid w:val="00603D0D"/>
    <w:pPr>
      <w:spacing w:after="0" w:line="240" w:lineRule="auto"/>
      <w:ind w:left="720"/>
    </w:pPr>
    <w:rPr>
      <w:rFonts w:cs="Calibri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5653C9"/>
    <w:rPr>
      <w:rFonts w:ascii="Times New Roman" w:eastAsia="Times New Roman" w:hAnsi="Times New Roman"/>
      <w:b/>
      <w:bCs/>
      <w:sz w:val="24"/>
      <w:szCs w:val="24"/>
    </w:rPr>
  </w:style>
  <w:style w:type="paragraph" w:styleId="Navadensplet">
    <w:name w:val="Normal (Web)"/>
    <w:basedOn w:val="Navaden"/>
    <w:uiPriority w:val="99"/>
    <w:semiHidden/>
    <w:unhideWhenUsed/>
    <w:rsid w:val="005653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091824"/>
    <w:rPr>
      <w:color w:val="800080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rsid w:val="00F720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3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53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9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9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1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atja.lampe@sklad-kadri.si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lampe\My%20Documents\Prijavnica%20-%20Predstavitev%20JR%20za%20sofinanciranje%20VKO_Ljubljana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411BA-7414-49D8-BEFB-1EAC5F899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Prijavnica - Predstavitev JR za sofinanciranje VKO_Ljubljana</Template>
  <TotalTime>0</TotalTime>
  <Pages>1</Pages>
  <Words>102</Words>
  <Characters>584</Characters>
  <Application>Microsoft Office Word</Application>
  <DocSecurity>4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Maribor, 2</vt:lpstr>
    </vt:vector>
  </TitlesOfParts>
  <Company>SUMO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Maribor, 2</dc:title>
  <dc:creator>Katja Jeraj</dc:creator>
  <cp:lastModifiedBy>Silvana</cp:lastModifiedBy>
  <cp:revision>2</cp:revision>
  <cp:lastPrinted>2013-04-15T12:14:00Z</cp:lastPrinted>
  <dcterms:created xsi:type="dcterms:W3CDTF">2013-04-25T12:10:00Z</dcterms:created>
  <dcterms:modified xsi:type="dcterms:W3CDTF">2013-04-25T12:10:00Z</dcterms:modified>
</cp:coreProperties>
</file>