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DC0" w:rsidRDefault="00F3213C"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0</wp:posOffset>
            </wp:positionV>
            <wp:extent cx="7327900" cy="7556500"/>
            <wp:effectExtent l="0" t="0" r="6350" b="6350"/>
            <wp:wrapNone/>
            <wp:docPr id="31" name="Picture 31" descr="D:\projekti\HIŠA MLADIH\13-2 templati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rojekti\HIŠA MLADIH\13-2 templati\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7A76" w:rsidRDefault="0015758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7" type="#_x0000_t202" style="position:absolute;margin-left:53.85pt;margin-top:85.35pt;width:532pt;height:490.8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" filled="f" stroked="f">
            <v:textbox>
              <w:txbxContent>
                <w:p w:rsidR="00AF369B" w:rsidRDefault="00AF369B" w:rsidP="00AF369B">
                  <w:pPr>
                    <w:pStyle w:val="Odstavekseznama"/>
                    <w:spacing w:after="0" w:line="480" w:lineRule="auto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Likovni tabor »</w:t>
                  </w:r>
                  <w:r>
                    <w:rPr>
                      <w:b/>
                      <w:color w:val="FF0000"/>
                      <w:sz w:val="36"/>
                      <w:szCs w:val="36"/>
                    </w:rPr>
                    <w:t>Kreativno likovno izražanje na svežem zraku</w:t>
                  </w:r>
                  <w:r>
                    <w:rPr>
                      <w:b/>
                      <w:sz w:val="36"/>
                      <w:szCs w:val="36"/>
                    </w:rPr>
                    <w:t xml:space="preserve">« </w:t>
                  </w:r>
                </w:p>
                <w:p w:rsidR="00AF369B" w:rsidRDefault="00AF369B" w:rsidP="00AF369B">
                  <w:pPr>
                    <w:pStyle w:val="Odstavekseznama"/>
                    <w:numPr>
                      <w:ilvl w:val="0"/>
                      <w:numId w:val="2"/>
                    </w:numPr>
                    <w:spacing w:after="0" w:line="480" w:lineRule="auto"/>
                    <w:jc w:val="center"/>
                    <w:rPr>
                      <w:b/>
                      <w:color w:val="FFC000"/>
                      <w:sz w:val="32"/>
                      <w:szCs w:val="32"/>
                    </w:rPr>
                  </w:pPr>
                  <w:r>
                    <w:rPr>
                      <w:b/>
                      <w:color w:val="FFC000"/>
                      <w:sz w:val="32"/>
                      <w:szCs w:val="32"/>
                    </w:rPr>
                    <w:t>julij 2013 –  5. julij 2013</w:t>
                  </w:r>
                </w:p>
                <w:p w:rsidR="009C50EF" w:rsidRDefault="00AF369B" w:rsidP="00AF369B">
                  <w:pPr>
                    <w:spacing w:after="200"/>
                    <w:jc w:val="center"/>
                    <w:rPr>
                      <w:rFonts w:ascii="Calibri" w:eastAsia="Calibri" w:hAnsi="Calibri"/>
                      <w:b/>
                      <w:color w:val="0070C0"/>
                      <w:sz w:val="32"/>
                      <w:szCs w:val="32"/>
                      <w:lang w:eastAsia="en-US"/>
                    </w:rPr>
                  </w:pPr>
                  <w:r>
                    <w:rPr>
                      <w:rFonts w:ascii="Calibri" w:eastAsia="Calibri" w:hAnsi="Calibri"/>
                      <w:b/>
                      <w:color w:val="0070C0"/>
                      <w:sz w:val="32"/>
                      <w:szCs w:val="32"/>
                      <w:lang w:eastAsia="en-US"/>
                    </w:rPr>
                    <w:t>Mladinski center Hiša mladih Ajdovščina</w:t>
                  </w:r>
                </w:p>
                <w:p w:rsidR="00AF369B" w:rsidRPr="00AF369B" w:rsidRDefault="00AF369B" w:rsidP="00AF369B">
                  <w:pPr>
                    <w:spacing w:after="200"/>
                    <w:rPr>
                      <w:rFonts w:ascii="Calibri" w:eastAsia="Calibri" w:hAnsi="Calibri"/>
                      <w:b/>
                      <w:color w:val="0070C0"/>
                      <w:sz w:val="16"/>
                      <w:szCs w:val="16"/>
                      <w:lang w:eastAsia="en-US"/>
                    </w:rPr>
                  </w:pPr>
                </w:p>
                <w:p w:rsidR="009C50EF" w:rsidRPr="00AF369B" w:rsidRDefault="009C50EF" w:rsidP="00AF369B">
                  <w:pPr>
                    <w:spacing w:after="200" w:line="360" w:lineRule="auto"/>
                    <w:rPr>
                      <w:rFonts w:ascii="Calibri" w:eastAsia="Calibri" w:hAnsi="Calibri"/>
                      <w:b/>
                      <w:color w:val="7030A0"/>
                      <w:sz w:val="28"/>
                      <w:szCs w:val="28"/>
                      <w:lang w:eastAsia="en-US"/>
                    </w:rPr>
                  </w:pPr>
                  <w:r w:rsidRPr="00AF369B">
                    <w:rPr>
                      <w:rFonts w:ascii="Calibri" w:eastAsia="Calibri" w:hAnsi="Calibri"/>
                      <w:b/>
                      <w:color w:val="7030A0"/>
                      <w:sz w:val="28"/>
                      <w:szCs w:val="28"/>
                      <w:lang w:eastAsia="en-US"/>
                    </w:rPr>
                    <w:t>Podatki se nanašajo na otroka, ki se bo tabora udeležil.</w:t>
                  </w:r>
                </w:p>
                <w:p w:rsidR="009C50EF" w:rsidRPr="00E13433" w:rsidRDefault="009C50EF" w:rsidP="00AF369B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Ime in priimek: ___________________________________________________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Naslov stalnega bivališča: __________________________________________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Poštna številka in naziv pošte: ______________________________________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Datum rojstva: ___________________</w:t>
                  </w:r>
                </w:p>
                <w:p w:rsidR="009C50EF" w:rsidRPr="009C50EF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0"/>
                      <w:szCs w:val="20"/>
                      <w:lang w:eastAsia="en-US"/>
                    </w:rPr>
                  </w:pPr>
                </w:p>
                <w:p w:rsidR="009C50EF" w:rsidRPr="00AF369B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b/>
                      <w:color w:val="7030A0"/>
                      <w:sz w:val="28"/>
                      <w:szCs w:val="28"/>
                      <w:lang w:eastAsia="en-US"/>
                    </w:rPr>
                  </w:pPr>
                  <w:r w:rsidRPr="00AF369B">
                    <w:rPr>
                      <w:rFonts w:ascii="Calibri" w:eastAsia="Calibri" w:hAnsi="Calibri"/>
                      <w:b/>
                      <w:color w:val="7030A0"/>
                      <w:sz w:val="28"/>
                      <w:szCs w:val="28"/>
                      <w:lang w:eastAsia="en-US"/>
                    </w:rPr>
                    <w:t>Podatki se nanašajo na skrbnika otroka.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Ime in priimek: __________________________________________________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E-</w:t>
                  </w:r>
                  <w:proofErr w:type="spellStart"/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mail</w:t>
                  </w:r>
                  <w:proofErr w:type="spellEnd"/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: _________________________________________________________</w:t>
                  </w:r>
                </w:p>
                <w:p w:rsidR="009C50EF" w:rsidRPr="00E13433" w:rsidRDefault="009C50EF" w:rsidP="009C50EF">
                  <w:pPr>
                    <w:spacing w:after="200" w:line="360" w:lineRule="auto"/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  <w:t>GSM: ____________________________</w:t>
                  </w:r>
                </w:p>
                <w:p w:rsidR="005C4FC8" w:rsidRDefault="005C4FC8"/>
              </w:txbxContent>
            </v:textbox>
          </v:shape>
        </w:pict>
      </w:r>
      <w:r>
        <w:rPr>
          <w:noProof/>
        </w:rPr>
        <w:pict>
          <v:shape id="Text Box 11" o:spid="_x0000_s1026" type="#_x0000_t202" style="position:absolute;margin-left:53.85pt;margin-top:85.35pt;width:522.15pt;height:468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" filled="f" stroked="f">
            <v:textbox>
              <w:txbxContent>
                <w:p w:rsidR="005C4FC8" w:rsidRDefault="005C4FC8"/>
              </w:txbxContent>
            </v:textbox>
          </v:shape>
        </w:pict>
      </w:r>
      <w:r w:rsidR="00E95DC0">
        <w:br w:type="page"/>
      </w:r>
    </w:p>
    <w:p w:rsidR="00EF68A9" w:rsidRDefault="00157582">
      <w:pPr>
        <w:rPr>
          <w:noProof/>
        </w:rPr>
      </w:pPr>
      <w:r>
        <w:rPr>
          <w:noProof/>
        </w:rPr>
        <w:lastRenderedPageBreak/>
        <w:pict>
          <v:shape id="Text Box 19" o:spid="_x0000_s1028" type="#_x0000_t202" style="position:absolute;margin-left:55pt;margin-top:18pt;width:532pt;height:566pt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5RD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" filled="f" stroked="f">
            <v:textbox>
              <w:txbxContent>
                <w:p w:rsidR="009C50EF" w:rsidRPr="00AF369B" w:rsidRDefault="009C50EF" w:rsidP="009C50EF">
                  <w:pPr>
                    <w:spacing w:after="200" w:line="276" w:lineRule="auto"/>
                    <w:rPr>
                      <w:rFonts w:ascii="Calibri" w:eastAsia="Calibri" w:hAnsi="Calibri"/>
                      <w:b/>
                      <w:color w:val="7030A0"/>
                      <w:sz w:val="32"/>
                      <w:szCs w:val="32"/>
                      <w:lang w:eastAsia="en-US"/>
                    </w:rPr>
                  </w:pPr>
                  <w:r w:rsidRPr="00AF369B">
                    <w:rPr>
                      <w:rFonts w:ascii="Calibri" w:eastAsia="Calibri" w:hAnsi="Calibri"/>
                      <w:b/>
                      <w:color w:val="7030A0"/>
                      <w:sz w:val="32"/>
                      <w:szCs w:val="32"/>
                      <w:lang w:eastAsia="en-US"/>
                    </w:rPr>
                    <w:t>IZBIRA PAKETA</w:t>
                  </w:r>
                </w:p>
                <w:p w:rsidR="009C50EF" w:rsidRPr="00E13433" w:rsidRDefault="00157582" w:rsidP="009C50EF">
                  <w:pPr>
                    <w:spacing w:before="100" w:beforeAutospacing="1" w:after="100" w:afterAutospacing="1" w:line="276" w:lineRule="auto"/>
                    <w:ind w:left="360"/>
                    <w:jc w:val="both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20pt;height:18pt" o:ole="">
                        <v:imagedata r:id="rId6" o:title=""/>
                      </v:shape>
                      <w:control r:id="rId7" w:name="DefaultOcxName9" w:shapeid="_x0000_i1032"/>
                    </w:object>
                  </w:r>
                  <w:r w:rsidR="009C50EF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Celotni paket – 15</w:t>
                  </w:r>
                  <w:r w:rsidR="009C50EF"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0,00 EUR (z vključenim DDV-jem)</w:t>
                  </w:r>
                </w:p>
                <w:p w:rsidR="009C50EF" w:rsidRPr="00E13433" w:rsidRDefault="00157582" w:rsidP="009C50EF">
                  <w:pPr>
                    <w:spacing w:before="100" w:beforeAutospacing="1" w:after="100" w:afterAutospacing="1" w:line="276" w:lineRule="auto"/>
                    <w:ind w:left="360"/>
                    <w:jc w:val="both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object w:dxaOrig="225" w:dyaOrig="225">
                      <v:shape id="_x0000_i1035" type="#_x0000_t75" style="width:20pt;height:18pt" o:ole="">
                        <v:imagedata r:id="rId6" o:title=""/>
                      </v:shape>
                      <w:control r:id="rId8" w:name="DefaultOcxName16" w:shapeid="_x0000_i1035"/>
                    </w:object>
                  </w:r>
                  <w:r w:rsidR="009C50EF"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 xml:space="preserve">Paket </w:t>
                  </w:r>
                  <w:r w:rsidR="009C50EF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brez nočitev</w:t>
                  </w:r>
                  <w:r w:rsidR="009C50EF"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 xml:space="preserve"> – </w:t>
                  </w:r>
                  <w:r w:rsidR="009C50EF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100</w:t>
                  </w:r>
                  <w:r w:rsidR="009C50EF"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,00 EUR (z DDV-jem)</w:t>
                  </w:r>
                </w:p>
                <w:p w:rsidR="009C50EF" w:rsidRPr="00E13433" w:rsidRDefault="009C50EF" w:rsidP="009C50EF">
                  <w:pPr>
                    <w:spacing w:before="100" w:beforeAutospacing="1" w:after="100" w:afterAutospacing="1" w:line="276" w:lineRule="auto"/>
                    <w:jc w:val="both"/>
                    <w:rPr>
                      <w:rFonts w:ascii="Calibri" w:eastAsia="Calibri" w:hAnsi="Calibri"/>
                      <w:i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i/>
                      <w:sz w:val="28"/>
                      <w:szCs w:val="28"/>
                      <w:lang w:eastAsia="en-US"/>
                    </w:rPr>
                    <w:t>Po izpolnjeni prijavnici Vam Mladinski hotel Ajdovščina izda in pošlje račun, ki ga mor</w:t>
                  </w:r>
                  <w:r>
                    <w:rPr>
                      <w:rFonts w:ascii="Calibri" w:eastAsia="Calibri" w:hAnsi="Calibri"/>
                      <w:i/>
                      <w:sz w:val="28"/>
                      <w:szCs w:val="28"/>
                      <w:lang w:eastAsia="en-US"/>
                    </w:rPr>
                    <w:t>ate poravnati najkasneje do 28. 5</w:t>
                  </w:r>
                  <w:r w:rsidRPr="00E13433">
                    <w:rPr>
                      <w:rFonts w:ascii="Calibri" w:eastAsia="Calibri" w:hAnsi="Calibri"/>
                      <w:i/>
                      <w:sz w:val="28"/>
                      <w:szCs w:val="28"/>
                      <w:lang w:eastAsia="en-US"/>
                    </w:rPr>
                    <w:t>. 2013.</w:t>
                  </w:r>
                </w:p>
                <w:p w:rsidR="009C50EF" w:rsidRPr="00E13433" w:rsidRDefault="009C50EF" w:rsidP="009C50EF">
                  <w:pPr>
                    <w:spacing w:before="100" w:beforeAutospacing="1" w:after="100" w:afterAutospacing="1" w:line="276" w:lineRule="auto"/>
                    <w:jc w:val="both"/>
                    <w:rPr>
                      <w:rFonts w:ascii="Calibri" w:eastAsia="Calibri" w:hAnsi="Calibri"/>
                      <w:i/>
                      <w:sz w:val="16"/>
                      <w:szCs w:val="16"/>
                      <w:lang w:eastAsia="en-US"/>
                    </w:rPr>
                  </w:pPr>
                </w:p>
                <w:p w:rsidR="009C50EF" w:rsidRPr="00E13433" w:rsidRDefault="009C50EF" w:rsidP="009C50EF">
                  <w:pPr>
                    <w:spacing w:before="100" w:beforeAutospacing="1" w:after="100" w:afterAutospacing="1" w:line="276" w:lineRule="auto"/>
                    <w:jc w:val="both"/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</w:pPr>
                  <w:r w:rsidRPr="00AF369B">
                    <w:rPr>
                      <w:rFonts w:ascii="Calibri" w:eastAsia="Calibri" w:hAnsi="Calibri"/>
                      <w:b/>
                      <w:color w:val="7030A0"/>
                      <w:sz w:val="32"/>
                      <w:szCs w:val="32"/>
                      <w:lang w:eastAsia="en-US"/>
                    </w:rPr>
                    <w:t>OPOMBE</w:t>
                  </w:r>
                  <w:r w:rsidRPr="00E13433">
                    <w:rPr>
                      <w:rFonts w:ascii="Calibri" w:eastAsia="Calibri" w:hAnsi="Calibri"/>
                      <w:b/>
                      <w:sz w:val="32"/>
                      <w:szCs w:val="32"/>
                      <w:lang w:eastAsia="en-US"/>
                    </w:rPr>
                    <w:t xml:space="preserve"> </w:t>
                  </w: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(prosimo, če nam sporočite o morebitnih boleznih, alergijah ali ostalih posebnostih vašega otroka, za katere bi morali vedeti):</w:t>
                  </w:r>
                </w:p>
                <w:p w:rsidR="009C50EF" w:rsidRPr="00E13433" w:rsidRDefault="009C50EF" w:rsidP="009C50EF">
                  <w:pPr>
                    <w:spacing w:before="100" w:beforeAutospacing="1" w:after="100" w:afterAutospacing="1" w:line="276" w:lineRule="auto"/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  <w:t>_______________________________________________________________</w:t>
                  </w:r>
                </w:p>
                <w:p w:rsidR="009C50EF" w:rsidRDefault="009C50EF" w:rsidP="009C50EF">
                  <w:pPr>
                    <w:spacing w:before="100" w:beforeAutospacing="1" w:after="100" w:afterAutospacing="1" w:line="276" w:lineRule="auto"/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  <w:t>_______________________________________________________________</w:t>
                  </w:r>
                </w:p>
                <w:p w:rsidR="009C50EF" w:rsidRPr="00E13433" w:rsidRDefault="009C50EF" w:rsidP="009C50EF">
                  <w:pPr>
                    <w:spacing w:before="100" w:beforeAutospacing="1" w:after="100" w:afterAutospacing="1" w:line="276" w:lineRule="auto"/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32"/>
                      <w:szCs w:val="32"/>
                      <w:lang w:eastAsia="en-US"/>
                    </w:rPr>
                    <w:t>_______________________________________________________________</w:t>
                  </w:r>
                </w:p>
                <w:p w:rsidR="009C50EF" w:rsidRPr="00E13433" w:rsidRDefault="009C50EF" w:rsidP="009C50EF">
                  <w:pPr>
                    <w:spacing w:after="200" w:line="276" w:lineRule="auto"/>
                    <w:jc w:val="center"/>
                    <w:rPr>
                      <w:rFonts w:ascii="Calibri" w:eastAsia="Calibri" w:hAnsi="Calibri"/>
                      <w:b/>
                      <w:spacing w:val="2"/>
                      <w:sz w:val="32"/>
                      <w:szCs w:val="32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b/>
                      <w:spacing w:val="2"/>
                      <w:sz w:val="32"/>
                      <w:szCs w:val="32"/>
                      <w:lang w:eastAsia="en-US"/>
                    </w:rPr>
                    <w:t xml:space="preserve">Prijave so odprte do </w:t>
                  </w:r>
                  <w:r>
                    <w:rPr>
                      <w:rFonts w:ascii="Calibri" w:eastAsia="Calibri" w:hAnsi="Calibri"/>
                      <w:b/>
                      <w:color w:val="0000FF"/>
                      <w:spacing w:val="2"/>
                      <w:sz w:val="32"/>
                      <w:szCs w:val="32"/>
                      <w:lang w:eastAsia="en-US"/>
                    </w:rPr>
                    <w:t>28</w:t>
                  </w:r>
                  <w:r w:rsidRPr="00E13433">
                    <w:rPr>
                      <w:rFonts w:ascii="Calibri" w:eastAsia="Calibri" w:hAnsi="Calibri"/>
                      <w:b/>
                      <w:color w:val="0000FF"/>
                      <w:spacing w:val="2"/>
                      <w:sz w:val="32"/>
                      <w:szCs w:val="32"/>
                      <w:lang w:eastAsia="en-US"/>
                    </w:rPr>
                    <w:t>. junija 2013</w:t>
                  </w:r>
                  <w:r w:rsidRPr="00E13433">
                    <w:rPr>
                      <w:rFonts w:ascii="Calibri" w:eastAsia="Calibri" w:hAnsi="Calibri"/>
                      <w:b/>
                      <w:spacing w:val="2"/>
                      <w:sz w:val="32"/>
                      <w:szCs w:val="32"/>
                      <w:lang w:eastAsia="en-US"/>
                    </w:rPr>
                    <w:t xml:space="preserve"> ali do zapolnitve mest.</w:t>
                  </w:r>
                </w:p>
                <w:p w:rsidR="009C50EF" w:rsidRPr="00E13433" w:rsidRDefault="009C50EF" w:rsidP="009C50EF">
                  <w:pPr>
                    <w:spacing w:after="200" w:line="276" w:lineRule="auto"/>
                    <w:jc w:val="center"/>
                    <w:rPr>
                      <w:rFonts w:ascii="Calibri" w:eastAsia="Calibri" w:hAnsi="Calibri"/>
                      <w:spacing w:val="2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i/>
                      <w:spacing w:val="2"/>
                      <w:sz w:val="28"/>
                      <w:szCs w:val="28"/>
                      <w:lang w:eastAsia="en-US"/>
                    </w:rPr>
                    <w:t>V kolikor bo povpraševanje večje, bomo razpisali dodaten termin.</w:t>
                  </w:r>
                </w:p>
                <w:p w:rsidR="009C50EF" w:rsidRPr="00E13433" w:rsidRDefault="009C50EF" w:rsidP="009C50EF">
                  <w:pPr>
                    <w:spacing w:after="200" w:line="276" w:lineRule="auto"/>
                    <w:rPr>
                      <w:rFonts w:ascii="Calibri" w:eastAsia="Calibri" w:hAnsi="Calibri"/>
                      <w:sz w:val="16"/>
                      <w:szCs w:val="16"/>
                      <w:lang w:eastAsia="en-US"/>
                    </w:rPr>
                  </w:pPr>
                </w:p>
                <w:p w:rsidR="009C50EF" w:rsidRDefault="009C50EF" w:rsidP="009C50EF">
                  <w:pPr>
                    <w:spacing w:line="276" w:lineRule="auto"/>
                    <w:jc w:val="both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AF369B">
                    <w:rPr>
                      <w:rFonts w:ascii="Calibri" w:eastAsia="Calibri" w:hAnsi="Calibri"/>
                      <w:b/>
                      <w:color w:val="7030A0"/>
                      <w:sz w:val="28"/>
                      <w:szCs w:val="28"/>
                      <w:lang w:eastAsia="en-US"/>
                    </w:rPr>
                    <w:t>Izpolnjeno prijavnico</w:t>
                  </w: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 xml:space="preserve"> nam lahko pošljete</w:t>
                  </w:r>
                  <w:r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>:</w:t>
                  </w:r>
                </w:p>
                <w:p w:rsidR="009C50EF" w:rsidRPr="00B211EB" w:rsidRDefault="009C50EF" w:rsidP="009C50EF">
                  <w:pPr>
                    <w:pStyle w:val="Odstavekseznama"/>
                    <w:numPr>
                      <w:ilvl w:val="0"/>
                      <w:numId w:val="1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B211EB">
                    <w:rPr>
                      <w:sz w:val="28"/>
                      <w:szCs w:val="28"/>
                    </w:rPr>
                    <w:t>v elektronski obliki na e-</w:t>
                  </w:r>
                  <w:proofErr w:type="spellStart"/>
                  <w:r w:rsidRPr="00B211EB">
                    <w:rPr>
                      <w:sz w:val="28"/>
                      <w:szCs w:val="28"/>
                    </w:rPr>
                    <w:t>mail</w:t>
                  </w:r>
                  <w:proofErr w:type="spellEnd"/>
                  <w:r w:rsidR="00CB00E4">
                    <w:rPr>
                      <w:sz w:val="28"/>
                      <w:szCs w:val="28"/>
                    </w:rPr>
                    <w:t>:</w:t>
                  </w:r>
                  <w:r w:rsidRPr="00B211EB">
                    <w:rPr>
                      <w:sz w:val="28"/>
                      <w:szCs w:val="28"/>
                    </w:rPr>
                    <w:t xml:space="preserve"> </w:t>
                  </w:r>
                  <w:r w:rsidRPr="00CB00E4">
                    <w:rPr>
                      <w:sz w:val="28"/>
                      <w:szCs w:val="28"/>
                    </w:rPr>
                    <w:t>info@</w:t>
                  </w:r>
                  <w:r w:rsidR="001D775B">
                    <w:rPr>
                      <w:sz w:val="28"/>
                      <w:szCs w:val="28"/>
                    </w:rPr>
                    <w:t>mc-</w:t>
                  </w:r>
                  <w:proofErr w:type="spellStart"/>
                  <w:r w:rsidR="001D775B">
                    <w:rPr>
                      <w:sz w:val="28"/>
                      <w:szCs w:val="28"/>
                    </w:rPr>
                    <w:t>hisamladih</w:t>
                  </w:r>
                  <w:r w:rsidRPr="00CB00E4">
                    <w:rPr>
                      <w:sz w:val="28"/>
                      <w:szCs w:val="28"/>
                    </w:rPr>
                    <w:t>.si</w:t>
                  </w:r>
                  <w:proofErr w:type="spellEnd"/>
                </w:p>
                <w:p w:rsidR="009C50EF" w:rsidRPr="00B211EB" w:rsidRDefault="00CB00E4" w:rsidP="009C50EF">
                  <w:pPr>
                    <w:pStyle w:val="Odstavekseznama"/>
                    <w:numPr>
                      <w:ilvl w:val="0"/>
                      <w:numId w:val="1"/>
                    </w:num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po pošti </w:t>
                  </w:r>
                  <w:r w:rsidR="009C50EF" w:rsidRPr="00B211EB">
                    <w:rPr>
                      <w:sz w:val="28"/>
                      <w:szCs w:val="28"/>
                    </w:rPr>
                    <w:t>na naslov</w:t>
                  </w:r>
                  <w:r>
                    <w:rPr>
                      <w:sz w:val="28"/>
                      <w:szCs w:val="28"/>
                    </w:rPr>
                    <w:t>:</w:t>
                  </w:r>
                  <w:r w:rsidR="009C50EF" w:rsidRPr="00B211EB">
                    <w:rPr>
                      <w:sz w:val="28"/>
                      <w:szCs w:val="28"/>
                    </w:rPr>
                    <w:t xml:space="preserve"> Mladinski center in hotel Ajdovš</w:t>
                  </w:r>
                  <w:r w:rsidR="009C50EF">
                    <w:rPr>
                      <w:sz w:val="28"/>
                      <w:szCs w:val="28"/>
                    </w:rPr>
                    <w:t>čina, Cesta IV. Prekomorske 61 A</w:t>
                  </w:r>
                  <w:r>
                    <w:rPr>
                      <w:sz w:val="28"/>
                      <w:szCs w:val="28"/>
                    </w:rPr>
                    <w:t>, 5270 Ajdovščina</w:t>
                  </w:r>
                  <w:r w:rsidR="009C50EF" w:rsidRPr="00B211EB">
                    <w:rPr>
                      <w:sz w:val="28"/>
                      <w:szCs w:val="28"/>
                    </w:rPr>
                    <w:t xml:space="preserve"> </w:t>
                  </w:r>
                </w:p>
                <w:p w:rsidR="009C50EF" w:rsidRPr="00E13433" w:rsidRDefault="009C50EF" w:rsidP="009C50EF">
                  <w:pPr>
                    <w:spacing w:after="200" w:line="276" w:lineRule="auto"/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</w:pP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 xml:space="preserve">Za </w:t>
                  </w:r>
                  <w:r w:rsidRPr="00AF369B">
                    <w:rPr>
                      <w:rFonts w:ascii="Calibri" w:eastAsia="Calibri" w:hAnsi="Calibri"/>
                      <w:b/>
                      <w:color w:val="7030A0"/>
                      <w:sz w:val="28"/>
                      <w:szCs w:val="28"/>
                      <w:lang w:eastAsia="en-US"/>
                    </w:rPr>
                    <w:t>dodatne informacije</w:t>
                  </w:r>
                  <w:r w:rsidRPr="00E13433">
                    <w:rPr>
                      <w:rFonts w:ascii="Calibri" w:eastAsia="Calibri" w:hAnsi="Calibri"/>
                      <w:sz w:val="28"/>
                      <w:szCs w:val="28"/>
                      <w:lang w:eastAsia="en-US"/>
                    </w:rPr>
                    <w:t xml:space="preserve"> smo Vam na voljo na zgoraj navedenem elektronskem naslovu. </w:t>
                  </w:r>
                </w:p>
                <w:p w:rsidR="00EF68A9" w:rsidRPr="00402F15" w:rsidRDefault="00EF68A9" w:rsidP="00EF68A9"/>
              </w:txbxContent>
            </v:textbox>
          </v:shape>
        </w:pict>
      </w:r>
      <w:r w:rsidR="00EF68A9" w:rsidRPr="00EF68A9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78105</wp:posOffset>
            </wp:positionV>
            <wp:extent cx="7162800" cy="7424639"/>
            <wp:effectExtent l="0" t="0" r="0" b="5080"/>
            <wp:wrapNone/>
            <wp:docPr id="7" name="Picture 7" descr="D:\projekti\HIŠA MLADIH\13-2 templati\A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rojekti\HIŠA MLADIH\13-2 templati\A3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742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F68A9" w:rsidSect="00E95DC0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81225"/>
    <w:multiLevelType w:val="hybridMultilevel"/>
    <w:tmpl w:val="DE088E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F73C04"/>
    <w:multiLevelType w:val="hybridMultilevel"/>
    <w:tmpl w:val="45C4C6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stylePaneFormatFilter w:val="3F01"/>
  <w:defaultTabStop w:val="708"/>
  <w:hyphenationZone w:val="425"/>
  <w:characterSpacingControl w:val="doNotCompress"/>
  <w:compat/>
  <w:rsids>
    <w:rsidRoot w:val="008C31C1"/>
    <w:rsid w:val="00001588"/>
    <w:rsid w:val="000B3EDC"/>
    <w:rsid w:val="000E6652"/>
    <w:rsid w:val="00136FA0"/>
    <w:rsid w:val="00157582"/>
    <w:rsid w:val="00163894"/>
    <w:rsid w:val="001D775B"/>
    <w:rsid w:val="002018A0"/>
    <w:rsid w:val="0036505E"/>
    <w:rsid w:val="003D5444"/>
    <w:rsid w:val="00402F15"/>
    <w:rsid w:val="004D6604"/>
    <w:rsid w:val="004F0856"/>
    <w:rsid w:val="005416EE"/>
    <w:rsid w:val="005C4FC8"/>
    <w:rsid w:val="00683F18"/>
    <w:rsid w:val="006C1BF7"/>
    <w:rsid w:val="00712E88"/>
    <w:rsid w:val="00736FB3"/>
    <w:rsid w:val="00787480"/>
    <w:rsid w:val="007D761C"/>
    <w:rsid w:val="008C31C1"/>
    <w:rsid w:val="009100D7"/>
    <w:rsid w:val="00920AD1"/>
    <w:rsid w:val="009C50EF"/>
    <w:rsid w:val="00AF369B"/>
    <w:rsid w:val="00B57662"/>
    <w:rsid w:val="00BD3267"/>
    <w:rsid w:val="00BD6D9A"/>
    <w:rsid w:val="00C82AE7"/>
    <w:rsid w:val="00C87A76"/>
    <w:rsid w:val="00CB00E4"/>
    <w:rsid w:val="00D360C3"/>
    <w:rsid w:val="00DC72E3"/>
    <w:rsid w:val="00E95DC0"/>
    <w:rsid w:val="00EF68A9"/>
    <w:rsid w:val="00F17061"/>
    <w:rsid w:val="00F3213C"/>
    <w:rsid w:val="00FF1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B57662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C50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povezava">
    <w:name w:val="Hyperlink"/>
    <w:basedOn w:val="Privzetapisavaodstavka"/>
    <w:rsid w:val="009C50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5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jekti\HI&#352;A%20MLADIH\13-2%20templati\Template%20MH-2.do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MH-2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cp:lastPrinted>2013-05-31T04:56:00Z</cp:lastPrinted>
  <dcterms:created xsi:type="dcterms:W3CDTF">2013-05-31T04:59:00Z</dcterms:created>
  <dcterms:modified xsi:type="dcterms:W3CDTF">2013-05-31T04:59:00Z</dcterms:modified>
</cp:coreProperties>
</file>